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ED28A" w14:textId="77777777" w:rsidR="00D60663" w:rsidRPr="00D60663" w:rsidRDefault="00D60663" w:rsidP="00D60663">
      <w:pPr>
        <w:rPr>
          <w:rStyle w:val="eop"/>
          <w:color w:val="5B9BD5" w:themeColor="accent5"/>
        </w:rPr>
      </w:pPr>
      <w:r w:rsidRPr="00D60663">
        <w:rPr>
          <w:rStyle w:val="eop"/>
          <w:color w:val="5B9BD5" w:themeColor="accent5"/>
        </w:rPr>
        <w:t>------------------------------------------ Fichier Principal -------------------------------------------------</w:t>
      </w:r>
    </w:p>
    <w:p w14:paraId="695A03DB" w14:textId="59D97839" w:rsidR="00654318" w:rsidRPr="00D60663" w:rsidRDefault="00D60663" w:rsidP="00D60663">
      <w:pPr>
        <w:rPr>
          <w:color w:val="5B9BD5" w:themeColor="accent5"/>
        </w:rPr>
      </w:pPr>
      <w:r w:rsidRPr="00D60663">
        <w:rPr>
          <w:rStyle w:val="eop"/>
          <w:color w:val="5B9BD5" w:themeColor="accent5"/>
        </w:rPr>
        <w:t>---------------------------</w:t>
      </w:r>
      <w:r w:rsidR="00654318">
        <w:rPr>
          <w:rStyle w:val="eop"/>
          <w:color w:val="5B9BD5" w:themeColor="accent5"/>
        </w:rPr>
        <w:t>--</w:t>
      </w:r>
      <w:r w:rsidRPr="00D60663">
        <w:rPr>
          <w:rStyle w:val="eop"/>
          <w:i/>
          <w:iCs/>
          <w:color w:val="5B9BD5" w:themeColor="accent5"/>
        </w:rPr>
        <w:t xml:space="preserve">à </w:t>
      </w:r>
      <w:r w:rsidR="00FF7DC4">
        <w:rPr>
          <w:rStyle w:val="eop"/>
          <w:i/>
          <w:iCs/>
          <w:color w:val="5B9BD5" w:themeColor="accent5"/>
        </w:rPr>
        <w:t>sauvegarder</w:t>
      </w:r>
      <w:r w:rsidRPr="00D60663">
        <w:rPr>
          <w:rStyle w:val="eop"/>
          <w:i/>
          <w:iCs/>
          <w:color w:val="5B9BD5" w:themeColor="accent5"/>
        </w:rPr>
        <w:t xml:space="preserve"> dans un document Word </w:t>
      </w:r>
      <w:r w:rsidRPr="00D60663">
        <w:rPr>
          <w:rStyle w:val="eop"/>
          <w:color w:val="5B9BD5" w:themeColor="accent5"/>
        </w:rPr>
        <w:t>--------------------------</w:t>
      </w:r>
      <w:r>
        <w:rPr>
          <w:rStyle w:val="eop"/>
          <w:color w:val="5B9BD5" w:themeColor="accent5"/>
        </w:rPr>
        <w:t>--</w:t>
      </w:r>
      <w:r w:rsidRPr="00D60663">
        <w:rPr>
          <w:rStyle w:val="eop"/>
          <w:color w:val="5B9BD5" w:themeColor="accent5"/>
        </w:rPr>
        <w:t>-------</w:t>
      </w:r>
    </w:p>
    <w:p w14:paraId="13157D39" w14:textId="77777777" w:rsidR="00D60663" w:rsidRPr="00885B46" w:rsidRDefault="00D60663" w:rsidP="00D60663">
      <w:pPr>
        <w:pStyle w:val="Titre"/>
      </w:pPr>
      <w:r w:rsidRPr="005A6FC2">
        <w:t>Titre</w:t>
      </w:r>
      <w:r w:rsidRPr="00885B46">
        <w:t xml:space="preserve"> de l’article</w:t>
      </w:r>
    </w:p>
    <w:p w14:paraId="5816C94C" w14:textId="3303B115" w:rsidR="00A824D1" w:rsidRPr="00A824D1" w:rsidRDefault="00A824D1" w:rsidP="00A824D1">
      <w:pPr>
        <w:pStyle w:val="Adresse"/>
        <w:rPr>
          <w:lang w:val="fr-FR"/>
        </w:rPr>
      </w:pPr>
      <w:r w:rsidRPr="00D60663">
        <w:rPr>
          <w:color w:val="5B9BD5" w:themeColor="accent5"/>
          <w:lang w:val="fr-FR"/>
        </w:rPr>
        <w:t xml:space="preserve">Note : </w:t>
      </w:r>
      <w:r>
        <w:rPr>
          <w:i/>
          <w:iCs/>
          <w:color w:val="5B9BD5" w:themeColor="accent5"/>
          <w:lang w:val="fr-FR"/>
        </w:rPr>
        <w:t xml:space="preserve">La liste des auteurs </w:t>
      </w:r>
      <w:r w:rsidRPr="001D6186">
        <w:rPr>
          <w:i/>
          <w:iCs/>
          <w:color w:val="5B9BD5" w:themeColor="accent5"/>
          <w:u w:val="single"/>
          <w:lang w:val="fr-FR"/>
        </w:rPr>
        <w:t>ne doit pas</w:t>
      </w:r>
      <w:r>
        <w:rPr>
          <w:i/>
          <w:iCs/>
          <w:color w:val="5B9BD5" w:themeColor="accent5"/>
          <w:lang w:val="fr-FR"/>
        </w:rPr>
        <w:t xml:space="preserve"> être inclus</w:t>
      </w:r>
      <w:r w:rsidR="005316CE">
        <w:rPr>
          <w:i/>
          <w:iCs/>
          <w:color w:val="5B9BD5" w:themeColor="accent5"/>
          <w:lang w:val="fr-FR"/>
        </w:rPr>
        <w:t>e</w:t>
      </w:r>
      <w:r>
        <w:rPr>
          <w:i/>
          <w:iCs/>
          <w:color w:val="5B9BD5" w:themeColor="accent5"/>
          <w:lang w:val="fr-FR"/>
        </w:rPr>
        <w:t xml:space="preserve"> dans ce fichier</w:t>
      </w:r>
      <w:r w:rsidR="001D6186">
        <w:rPr>
          <w:i/>
          <w:iCs/>
          <w:color w:val="5B9BD5" w:themeColor="accent5"/>
          <w:lang w:val="fr-FR"/>
        </w:rPr>
        <w:t>, mais dans la page de garde</w:t>
      </w:r>
      <w:r w:rsidR="005316CE">
        <w:rPr>
          <w:i/>
          <w:iCs/>
          <w:color w:val="5B9BD5" w:themeColor="accent5"/>
          <w:lang w:val="fr-FR"/>
        </w:rPr>
        <w:t>.</w:t>
      </w:r>
    </w:p>
    <w:p w14:paraId="1BF65C86" w14:textId="77777777" w:rsidR="00A824D1" w:rsidRPr="00885B46" w:rsidRDefault="00A824D1" w:rsidP="00B94259">
      <w:pPr>
        <w:pStyle w:val="Auteur"/>
        <w:rPr>
          <w:lang w:val="fr-FR"/>
        </w:rPr>
      </w:pPr>
    </w:p>
    <w:p w14:paraId="37B40A64" w14:textId="77777777" w:rsidR="00B94259" w:rsidRPr="00885B46" w:rsidRDefault="00B94259" w:rsidP="005A6FC2">
      <w:pPr>
        <w:pStyle w:val="Titresectionobligatoire"/>
      </w:pPr>
      <w:r w:rsidRPr="00885B46">
        <w:t>Chapô</w:t>
      </w:r>
    </w:p>
    <w:p w14:paraId="316A558C" w14:textId="739A5F22" w:rsidR="00A90396" w:rsidRPr="00966907" w:rsidRDefault="00A90396" w:rsidP="00966907">
      <w:pPr>
        <w:pStyle w:val="Adresse"/>
        <w:rPr>
          <w:rStyle w:val="eop"/>
          <w:i/>
          <w:iCs/>
          <w:color w:val="5B9BD5" w:themeColor="accent5"/>
          <w:lang w:val="fr-FR"/>
        </w:rPr>
      </w:pPr>
      <w:r w:rsidRPr="003E0D0A">
        <w:rPr>
          <w:i/>
          <w:iCs/>
          <w:color w:val="5B9BD5" w:themeColor="accent5"/>
          <w:lang w:val="fr-FR"/>
        </w:rPr>
        <w:t xml:space="preserve">Le Chapô est constitué de deux à trois phrases </w:t>
      </w:r>
      <w:r w:rsidR="00752645" w:rsidRPr="003E0D0A">
        <w:rPr>
          <w:i/>
          <w:iCs/>
          <w:color w:val="5B9BD5" w:themeColor="accent5"/>
          <w:lang w:val="fr-FR"/>
        </w:rPr>
        <w:t>attractives</w:t>
      </w:r>
      <w:r w:rsidRPr="003E0D0A">
        <w:rPr>
          <w:i/>
          <w:iCs/>
          <w:color w:val="5B9BD5" w:themeColor="accent5"/>
          <w:lang w:val="fr-FR"/>
        </w:rPr>
        <w:t xml:space="preserve"> qui permettent d’attiser l’intérêt du lecteur. Nous vous prions de maintenir ce paragraphe court. Son contenu peut être posté sur les </w:t>
      </w:r>
      <w:r w:rsidR="00624B64" w:rsidRPr="003E0D0A">
        <w:rPr>
          <w:i/>
          <w:iCs/>
          <w:color w:val="5B9BD5" w:themeColor="accent5"/>
          <w:lang w:val="fr-FR"/>
        </w:rPr>
        <w:t>réseaux</w:t>
      </w:r>
      <w:r w:rsidRPr="003E0D0A">
        <w:rPr>
          <w:i/>
          <w:iCs/>
          <w:color w:val="5B9BD5" w:themeColor="accent5"/>
          <w:lang w:val="fr-FR"/>
        </w:rPr>
        <w:t xml:space="preserve"> sociaux du journal.</w:t>
      </w:r>
    </w:p>
    <w:p w14:paraId="5760ADD4" w14:textId="77777777" w:rsidR="00A90396" w:rsidRPr="00885B46" w:rsidRDefault="00A90396" w:rsidP="003E1189">
      <w:pPr>
        <w:rPr>
          <w:b/>
        </w:rPr>
      </w:pPr>
      <w:r w:rsidRPr="00885B46">
        <w:rPr>
          <w:rStyle w:val="eop"/>
        </w:rPr>
        <w:t>Contenu du Chapô à placer ici.</w:t>
      </w:r>
      <w:r w:rsidR="00ED5CB0" w:rsidRPr="00885B46">
        <w:rPr>
          <w:rStyle w:val="eop"/>
        </w:rPr>
        <w:t xml:space="preserve"> Ne pas changer le style svp.</w:t>
      </w:r>
    </w:p>
    <w:p w14:paraId="32F99348" w14:textId="77777777" w:rsidR="00A90396" w:rsidRDefault="00A90396" w:rsidP="00A90396">
      <w:pPr>
        <w:pStyle w:val="FrontmatterHeading"/>
        <w:rPr>
          <w:lang w:val="fr-FR"/>
        </w:rPr>
      </w:pPr>
    </w:p>
    <w:p w14:paraId="393E3AB7" w14:textId="77777777" w:rsidR="00966907" w:rsidRPr="00885B46" w:rsidRDefault="00966907" w:rsidP="00A90396">
      <w:pPr>
        <w:pStyle w:val="FrontmatterHeading"/>
        <w:rPr>
          <w:lang w:val="fr-FR"/>
        </w:rPr>
      </w:pPr>
    </w:p>
    <w:p w14:paraId="2B93EEE6" w14:textId="77777777" w:rsidR="001A3B37" w:rsidRPr="00766152" w:rsidRDefault="001A3B37" w:rsidP="00766152">
      <w:pPr>
        <w:pStyle w:val="Titresectionobligatoire"/>
      </w:pPr>
      <w:r w:rsidRPr="00766152">
        <w:t>Objectifs pédagogiques</w:t>
      </w:r>
    </w:p>
    <w:p w14:paraId="6540BACE" w14:textId="77777777" w:rsidR="00253ACE" w:rsidRPr="003E0D0A" w:rsidRDefault="00253ACE" w:rsidP="003E0D0A">
      <w:pPr>
        <w:pStyle w:val="Adresse"/>
        <w:rPr>
          <w:i/>
          <w:iCs/>
          <w:color w:val="5B9BD5" w:themeColor="accent5"/>
          <w:lang w:val="fr-FR"/>
        </w:rPr>
      </w:pPr>
      <w:r w:rsidRPr="003E0D0A">
        <w:rPr>
          <w:i/>
          <w:iCs/>
          <w:color w:val="5B9BD5" w:themeColor="accent5"/>
          <w:lang w:val="fr-FR"/>
        </w:rPr>
        <w:t xml:space="preserve">La section “Objectifs </w:t>
      </w:r>
      <w:r w:rsidR="00624B64" w:rsidRPr="003E0D0A">
        <w:rPr>
          <w:i/>
          <w:iCs/>
          <w:color w:val="5B9BD5" w:themeColor="accent5"/>
          <w:lang w:val="fr-FR"/>
        </w:rPr>
        <w:t>pédagogiques</w:t>
      </w:r>
      <w:r w:rsidRPr="003E0D0A">
        <w:rPr>
          <w:i/>
          <w:iCs/>
          <w:color w:val="5B9BD5" w:themeColor="accent5"/>
          <w:lang w:val="fr-FR"/>
        </w:rPr>
        <w:t>” apparaitra dans un petit</w:t>
      </w:r>
      <w:r w:rsidR="00624B64" w:rsidRPr="003E0D0A">
        <w:rPr>
          <w:i/>
          <w:iCs/>
          <w:color w:val="5B9BD5" w:themeColor="accent5"/>
          <w:lang w:val="fr-FR"/>
        </w:rPr>
        <w:t xml:space="preserve"> encadré </w:t>
      </w:r>
      <w:r w:rsidRPr="003E0D0A">
        <w:rPr>
          <w:i/>
          <w:iCs/>
          <w:color w:val="5B9BD5" w:themeColor="accent5"/>
          <w:lang w:val="fr-FR"/>
        </w:rPr>
        <w:t>dans la marge de l’article. Elle propose au lecteur de comprendre rapidement ce qu’il/elle peut apprendre grâce au contenu. Nous vous prions de vous restreindre à un maximum de 4 phrases</w:t>
      </w:r>
      <w:r w:rsidR="00AD20D8" w:rsidRPr="003E0D0A">
        <w:rPr>
          <w:i/>
          <w:iCs/>
          <w:color w:val="5B9BD5" w:themeColor="accent5"/>
          <w:lang w:val="fr-FR"/>
        </w:rPr>
        <w:t xml:space="preserve"> commençant par un verbe à l’infinitif et finissant par un point.</w:t>
      </w:r>
      <w:r w:rsidRPr="003E0D0A">
        <w:rPr>
          <w:i/>
          <w:iCs/>
          <w:color w:val="5B9BD5" w:themeColor="accent5"/>
          <w:lang w:val="fr-FR"/>
        </w:rPr>
        <w:t xml:space="preserve"> Son contenu peut être posté sur les </w:t>
      </w:r>
      <w:r w:rsidR="00624B64" w:rsidRPr="003E0D0A">
        <w:rPr>
          <w:i/>
          <w:iCs/>
          <w:color w:val="5B9BD5" w:themeColor="accent5"/>
          <w:lang w:val="fr-FR"/>
        </w:rPr>
        <w:t>réseaux</w:t>
      </w:r>
      <w:r w:rsidRPr="003E0D0A">
        <w:rPr>
          <w:i/>
          <w:iCs/>
          <w:color w:val="5B9BD5" w:themeColor="accent5"/>
          <w:lang w:val="fr-FR"/>
        </w:rPr>
        <w:t xml:space="preserve"> sociaux du journal.</w:t>
      </w:r>
    </w:p>
    <w:p w14:paraId="7F4B5516" w14:textId="77777777" w:rsidR="00DA2849" w:rsidRPr="00885B46" w:rsidRDefault="00DA2849" w:rsidP="00253ACE">
      <w:pPr>
        <w:pStyle w:val="SectionExplanation"/>
        <w:rPr>
          <w:rStyle w:val="eop"/>
          <w:lang w:val="fr-FR"/>
        </w:rPr>
      </w:pPr>
    </w:p>
    <w:p w14:paraId="080C2E8C" w14:textId="77777777" w:rsidR="00D21B68" w:rsidRPr="00885B46" w:rsidRDefault="00D21B68" w:rsidP="005A6FC2">
      <w:pPr>
        <w:pStyle w:val="Liste1"/>
      </w:pPr>
      <w:r w:rsidRPr="00885B46">
        <w:t>Première phrase commençant par un verbe à l’infinitif et finissant par un point.</w:t>
      </w:r>
      <w:r w:rsidR="00ED5CB0" w:rsidRPr="00885B46">
        <w:t xml:space="preserve"> Ne pas changer le style svp.</w:t>
      </w:r>
    </w:p>
    <w:p w14:paraId="56626695" w14:textId="77777777" w:rsidR="00D21B68" w:rsidRPr="00885B46" w:rsidRDefault="00D21B68" w:rsidP="005A6FC2">
      <w:pPr>
        <w:pStyle w:val="Liste1"/>
      </w:pPr>
      <w:r w:rsidRPr="00885B46">
        <w:t>Deuxième phrase commençant par un verbe à l’infinitif et finissant par un point.</w:t>
      </w:r>
      <w:r w:rsidR="00ED5CB0" w:rsidRPr="00885B46">
        <w:t xml:space="preserve"> Ne pas changer le style svp.</w:t>
      </w:r>
    </w:p>
    <w:p w14:paraId="18064509" w14:textId="77777777" w:rsidR="00D21B68" w:rsidRPr="00885B46" w:rsidRDefault="00D21B68" w:rsidP="005A6FC2">
      <w:pPr>
        <w:pStyle w:val="Liste1"/>
      </w:pPr>
      <w:r w:rsidRPr="00885B46">
        <w:t>Troisième phrase commençant par un verbe à l’infinitif et finissant par un point.</w:t>
      </w:r>
      <w:r w:rsidR="00ED5CB0" w:rsidRPr="00885B46">
        <w:t xml:space="preserve"> Ne pas changer le style svp.</w:t>
      </w:r>
    </w:p>
    <w:p w14:paraId="43933B1E" w14:textId="77777777" w:rsidR="00ED5CB0" w:rsidRPr="00885B46" w:rsidRDefault="00D21B68" w:rsidP="005A6FC2">
      <w:pPr>
        <w:pStyle w:val="Liste1"/>
      </w:pPr>
      <w:r w:rsidRPr="00885B46">
        <w:t>Quatrième (! maximum quatre !) phrase commençant par un verbe à l’infinitif et finissant par un point.</w:t>
      </w:r>
      <w:r w:rsidR="00ED5CB0" w:rsidRPr="00885B46">
        <w:t xml:space="preserve"> Ne pas changer le style svp.</w:t>
      </w:r>
    </w:p>
    <w:p w14:paraId="024FC75E" w14:textId="77777777" w:rsidR="00C70B5F" w:rsidRPr="00885B46" w:rsidRDefault="00C70B5F" w:rsidP="00ED5CB0">
      <w:pPr>
        <w:pStyle w:val="SidebarBullet"/>
        <w:numPr>
          <w:ilvl w:val="0"/>
          <w:numId w:val="0"/>
        </w:numPr>
        <w:ind w:left="720" w:hanging="360"/>
        <w:rPr>
          <w:lang w:val="fr-FR"/>
        </w:rPr>
      </w:pPr>
    </w:p>
    <w:p w14:paraId="49A00FFA" w14:textId="77777777" w:rsidR="001A3B37" w:rsidRPr="00766152" w:rsidRDefault="001A3B37" w:rsidP="00766152">
      <w:pPr>
        <w:pStyle w:val="Titresectionobligatoire"/>
      </w:pPr>
      <w:r w:rsidRPr="00766152">
        <w:t>À retenir</w:t>
      </w:r>
    </w:p>
    <w:p w14:paraId="1C91D7D2" w14:textId="77777777" w:rsidR="00253ACE" w:rsidRPr="003E0D0A" w:rsidRDefault="00253ACE" w:rsidP="003E0D0A">
      <w:pPr>
        <w:pStyle w:val="Adresse"/>
        <w:rPr>
          <w:i/>
          <w:iCs/>
          <w:color w:val="5B9BD5" w:themeColor="accent5"/>
          <w:lang w:val="fr-FR"/>
        </w:rPr>
      </w:pPr>
      <w:r w:rsidRPr="003E0D0A">
        <w:rPr>
          <w:i/>
          <w:iCs/>
          <w:color w:val="5B9BD5" w:themeColor="accent5"/>
          <w:lang w:val="fr-FR"/>
        </w:rPr>
        <w:t xml:space="preserve">La section “À retenir” apparaitra dans </w:t>
      </w:r>
      <w:r w:rsidR="00624B64" w:rsidRPr="003E0D0A">
        <w:rPr>
          <w:i/>
          <w:iCs/>
          <w:color w:val="5B9BD5" w:themeColor="accent5"/>
          <w:lang w:val="fr-FR"/>
        </w:rPr>
        <w:t>un petit encadré</w:t>
      </w:r>
      <w:r w:rsidRPr="003E0D0A">
        <w:rPr>
          <w:i/>
          <w:iCs/>
          <w:color w:val="5B9BD5" w:themeColor="accent5"/>
          <w:lang w:val="fr-FR"/>
        </w:rPr>
        <w:t xml:space="preserve"> dans la marge de l’article. Elle propose au lecteur un à quatre concepts clefs de l’article. </w:t>
      </w:r>
      <w:r w:rsidR="00AD20D8" w:rsidRPr="003E0D0A">
        <w:rPr>
          <w:i/>
          <w:iCs/>
          <w:color w:val="5B9BD5" w:themeColor="accent5"/>
          <w:lang w:val="fr-FR"/>
        </w:rPr>
        <w:t xml:space="preserve">Nous vous prions de vous restreindre à un maximum de 4 phrases courtes finissant par un point. </w:t>
      </w:r>
      <w:r w:rsidRPr="003E0D0A">
        <w:rPr>
          <w:i/>
          <w:iCs/>
          <w:color w:val="5B9BD5" w:themeColor="accent5"/>
          <w:lang w:val="fr-FR"/>
        </w:rPr>
        <w:t xml:space="preserve">Son contenu peut être posté sur les </w:t>
      </w:r>
      <w:r w:rsidR="00624B64" w:rsidRPr="003E0D0A">
        <w:rPr>
          <w:i/>
          <w:iCs/>
          <w:color w:val="5B9BD5" w:themeColor="accent5"/>
          <w:lang w:val="fr-FR"/>
        </w:rPr>
        <w:t>réseaux</w:t>
      </w:r>
      <w:r w:rsidRPr="003E0D0A">
        <w:rPr>
          <w:i/>
          <w:iCs/>
          <w:color w:val="5B9BD5" w:themeColor="accent5"/>
          <w:lang w:val="fr-FR"/>
        </w:rPr>
        <w:t xml:space="preserve"> sociaux du journal.</w:t>
      </w:r>
    </w:p>
    <w:p w14:paraId="22115048" w14:textId="77777777" w:rsidR="00DA2849" w:rsidRPr="00885B46" w:rsidRDefault="00DA2849" w:rsidP="00253ACE">
      <w:pPr>
        <w:pStyle w:val="SectionExplanation"/>
        <w:rPr>
          <w:lang w:val="fr-FR"/>
        </w:rPr>
      </w:pPr>
    </w:p>
    <w:p w14:paraId="0D41AE74" w14:textId="77777777" w:rsidR="00377788" w:rsidRPr="00885B46" w:rsidRDefault="005C2580" w:rsidP="005A6FC2">
      <w:pPr>
        <w:pStyle w:val="Liste1"/>
      </w:pPr>
      <w:r w:rsidRPr="00885B46">
        <w:t>Première phrase courte finissant par un point.</w:t>
      </w:r>
      <w:r w:rsidR="00ED5CB0" w:rsidRPr="00885B46">
        <w:t xml:space="preserve"> Ne pas changer le style svp.</w:t>
      </w:r>
    </w:p>
    <w:p w14:paraId="2BCE58E1" w14:textId="77777777" w:rsidR="005C2580" w:rsidRPr="00885B46" w:rsidRDefault="005C2580" w:rsidP="005A6FC2">
      <w:pPr>
        <w:pStyle w:val="Liste1"/>
      </w:pPr>
      <w:r w:rsidRPr="00885B46">
        <w:t>Deuxième phrase courte finissant par un point.</w:t>
      </w:r>
      <w:r w:rsidR="00ED5CB0" w:rsidRPr="00885B46">
        <w:t xml:space="preserve"> Ne pas changer le style svp.</w:t>
      </w:r>
    </w:p>
    <w:p w14:paraId="2634872E" w14:textId="77777777" w:rsidR="005C2580" w:rsidRPr="00885B46" w:rsidRDefault="005C2580" w:rsidP="005A6FC2">
      <w:pPr>
        <w:pStyle w:val="Liste1"/>
      </w:pPr>
      <w:r w:rsidRPr="00885B46">
        <w:t>Troisième phrase courte finissant par un point.</w:t>
      </w:r>
      <w:r w:rsidR="00ED5CB0" w:rsidRPr="00885B46">
        <w:t xml:space="preserve"> Ne pas changer le style svp.</w:t>
      </w:r>
    </w:p>
    <w:p w14:paraId="4832C893" w14:textId="718DC8C8" w:rsidR="003E0D0A" w:rsidRDefault="005C2580" w:rsidP="005A6FC2">
      <w:pPr>
        <w:pStyle w:val="Liste1"/>
      </w:pPr>
      <w:r w:rsidRPr="00885B46">
        <w:t>Quatrième (! maximum quatre !) phrase courte finissant par un point.</w:t>
      </w:r>
      <w:r w:rsidR="00ED5CB0" w:rsidRPr="00885B46">
        <w:t xml:space="preserve"> Ne pas changer le style svp.</w:t>
      </w:r>
    </w:p>
    <w:p w14:paraId="675C8655" w14:textId="77777777" w:rsidR="003E0D0A" w:rsidRDefault="003E0D0A">
      <w:pPr>
        <w:spacing w:after="0"/>
        <w:rPr>
          <w:rFonts w:eastAsiaTheme="majorEastAsia" w:cs="Segoe UI"/>
          <w:iCs/>
        </w:rPr>
      </w:pPr>
      <w:r>
        <w:br w:type="page"/>
      </w:r>
    </w:p>
    <w:p w14:paraId="0C218501" w14:textId="77777777" w:rsidR="00CA2510" w:rsidRPr="00624B64" w:rsidRDefault="00CA2510" w:rsidP="00766152">
      <w:pPr>
        <w:rPr>
          <w:rStyle w:val="eop"/>
          <w:rFonts w:ascii="Aptos Narrow" w:eastAsiaTheme="majorEastAsia" w:hAnsi="Aptos Narrow" w:cs="Segoe UI"/>
          <w:iCs/>
          <w:sz w:val="22"/>
        </w:rPr>
      </w:pPr>
      <w:r>
        <w:rPr>
          <w:rStyle w:val="eop"/>
        </w:rPr>
        <w:lastRenderedPageBreak/>
        <w:t>------------------------------------ Corps du texte ------------------------------------</w:t>
      </w:r>
    </w:p>
    <w:p w14:paraId="7CF840B7" w14:textId="77777777" w:rsidR="005C2580" w:rsidRDefault="00925418" w:rsidP="00766152">
      <w:r w:rsidRPr="00885B46">
        <w:rPr>
          <w:rStyle w:val="eop"/>
        </w:rPr>
        <w:t>Introduction à placer ici.</w:t>
      </w:r>
      <w:r w:rsidRPr="00885B46">
        <w:t xml:space="preserve"> </w:t>
      </w:r>
      <w:r w:rsidR="0082774C" w:rsidRPr="00885B46">
        <w:t>Ne pas changer le style svp.</w:t>
      </w:r>
    </w:p>
    <w:p w14:paraId="5AD7A603" w14:textId="77777777" w:rsidR="000B6594" w:rsidRPr="00E6113C" w:rsidRDefault="000B6594" w:rsidP="00E6113C">
      <w:pPr>
        <w:pStyle w:val="Titre1"/>
      </w:pPr>
      <w:r>
        <w:t>Style pour le titre des sections</w:t>
      </w:r>
    </w:p>
    <w:p w14:paraId="1E08B2E9" w14:textId="77777777" w:rsidR="00BC00EF" w:rsidRDefault="000B6594" w:rsidP="00E6113C">
      <w:pPr>
        <w:pStyle w:val="Titre2"/>
      </w:pPr>
      <w:r>
        <w:t>Style pour le titre des sous-sections</w:t>
      </w:r>
    </w:p>
    <w:p w14:paraId="4EC444BF" w14:textId="77777777" w:rsidR="004E3ED6" w:rsidRPr="00885B46" w:rsidRDefault="000B6594" w:rsidP="00E6113C">
      <w:pPr>
        <w:pStyle w:val="Titre3"/>
      </w:pPr>
      <w:r>
        <w:t>Style pour le titre des paragraphes</w:t>
      </w:r>
    </w:p>
    <w:p w14:paraId="5A8E44C0" w14:textId="77777777" w:rsidR="000B6594" w:rsidRPr="003939C0" w:rsidRDefault="004E3ED6" w:rsidP="00E6113C">
      <w:r w:rsidRPr="003939C0">
        <w:t>Style pour le contenu des paragraphes</w:t>
      </w:r>
    </w:p>
    <w:p w14:paraId="1EF07323" w14:textId="77777777" w:rsidR="00372331" w:rsidRDefault="00372331" w:rsidP="00372331">
      <w:pPr>
        <w:pStyle w:val="Titre1"/>
        <w:rPr>
          <w:rStyle w:val="eop"/>
          <w:szCs w:val="32"/>
        </w:rPr>
      </w:pPr>
      <w:r w:rsidRPr="00DA2849">
        <w:rPr>
          <w:rStyle w:val="eop"/>
          <w:szCs w:val="32"/>
        </w:rPr>
        <w:t>Conclusion</w:t>
      </w:r>
    </w:p>
    <w:p w14:paraId="097DC316" w14:textId="77777777" w:rsidR="00372331" w:rsidRPr="00752645" w:rsidRDefault="00752645" w:rsidP="00752645">
      <w:pPr>
        <w:rPr>
          <w:rFonts w:ascii="Aptos Narrow" w:eastAsiaTheme="majorEastAsia" w:hAnsi="Aptos Narrow" w:cs="Segoe UI"/>
          <w:iCs/>
          <w:sz w:val="22"/>
        </w:rPr>
      </w:pPr>
      <w:r>
        <w:rPr>
          <w:rStyle w:val="eop"/>
        </w:rPr>
        <w:t>-------------------------- Iconographie et Contenu supplémentaire ------------------------------</w:t>
      </w:r>
    </w:p>
    <w:p w14:paraId="73FF5A72" w14:textId="77777777" w:rsidR="00966907" w:rsidRDefault="00B753FE" w:rsidP="003E0D0A">
      <w:pPr>
        <w:pStyle w:val="Adresse"/>
        <w:rPr>
          <w:i/>
          <w:iCs/>
          <w:color w:val="5B9BD5" w:themeColor="accent5"/>
          <w:lang w:val="fr-FR"/>
        </w:rPr>
      </w:pPr>
      <w:r w:rsidRPr="003E0D0A">
        <w:rPr>
          <w:i/>
          <w:iCs/>
          <w:color w:val="5B9BD5" w:themeColor="accent5"/>
          <w:lang w:val="fr-FR"/>
        </w:rPr>
        <w:t xml:space="preserve">Ci-dessous, des exemples de légendes pour Tableaux, Figures, Photos et Vidéos. Ne pas oublier </w:t>
      </w:r>
      <w:r w:rsidR="00966907">
        <w:rPr>
          <w:i/>
          <w:iCs/>
          <w:color w:val="5B9BD5" w:themeColor="accent5"/>
          <w:lang w:val="fr-FR"/>
        </w:rPr>
        <w:t>d’indiquer les</w:t>
      </w:r>
      <w:r w:rsidR="00E518A9" w:rsidRPr="003E0D0A">
        <w:rPr>
          <w:i/>
          <w:iCs/>
          <w:color w:val="5B9BD5" w:themeColor="accent5"/>
          <w:lang w:val="fr-FR"/>
        </w:rPr>
        <w:t xml:space="preserve"> copyrights obligatoires</w:t>
      </w:r>
      <w:r w:rsidRPr="003E0D0A">
        <w:rPr>
          <w:i/>
          <w:iCs/>
          <w:color w:val="5B9BD5" w:themeColor="accent5"/>
          <w:lang w:val="fr-FR"/>
        </w:rPr>
        <w:t xml:space="preserve"> pour les Figures, Photos et Vidéos</w:t>
      </w:r>
      <w:r w:rsidR="00966907">
        <w:rPr>
          <w:i/>
          <w:iCs/>
          <w:color w:val="5B9BD5" w:themeColor="accent5"/>
          <w:lang w:val="fr-FR"/>
        </w:rPr>
        <w:t>.</w:t>
      </w:r>
    </w:p>
    <w:p w14:paraId="58248047" w14:textId="77777777" w:rsidR="00966907" w:rsidRDefault="00B753FE" w:rsidP="003E0D0A">
      <w:pPr>
        <w:pStyle w:val="Adresse"/>
        <w:rPr>
          <w:i/>
          <w:iCs/>
          <w:color w:val="5B9BD5" w:themeColor="accent5"/>
          <w:lang w:val="fr-FR"/>
        </w:rPr>
      </w:pPr>
      <w:r w:rsidRPr="003E0D0A">
        <w:rPr>
          <w:i/>
          <w:iCs/>
          <w:color w:val="5B9BD5" w:themeColor="accent5"/>
          <w:lang w:val="fr-FR"/>
        </w:rPr>
        <w:t xml:space="preserve">Les Tableaux, Figures, Photos, Vidéos, Encadrés et Annexes doivent être appelés dans le texte pour être intégrés à l’article (voir le </w:t>
      </w:r>
      <w:r w:rsidR="00E518A9" w:rsidRPr="003E0D0A">
        <w:rPr>
          <w:i/>
          <w:iCs/>
          <w:color w:val="5B9BD5" w:themeColor="accent5"/>
          <w:lang w:val="fr-FR"/>
        </w:rPr>
        <w:t>fichier «</w:t>
      </w:r>
      <w:r w:rsidRPr="003E0D0A">
        <w:rPr>
          <w:i/>
          <w:iCs/>
          <w:color w:val="5B9BD5" w:themeColor="accent5"/>
          <w:lang w:val="fr-FR"/>
        </w:rPr>
        <w:t> Recommandations Auteur.e.s »</w:t>
      </w:r>
      <w:r w:rsidR="00372331" w:rsidRPr="003E0D0A">
        <w:rPr>
          <w:i/>
          <w:iCs/>
          <w:color w:val="5B9BD5" w:themeColor="accent5"/>
          <w:lang w:val="fr-FR"/>
        </w:rPr>
        <w:t>)</w:t>
      </w:r>
      <w:r w:rsidRPr="003E0D0A">
        <w:rPr>
          <w:i/>
          <w:iCs/>
          <w:color w:val="5B9BD5" w:themeColor="accent5"/>
          <w:lang w:val="fr-FR"/>
        </w:rPr>
        <w:t>.</w:t>
      </w:r>
    </w:p>
    <w:p w14:paraId="402D931E" w14:textId="77777777" w:rsidR="00966907" w:rsidRDefault="00752645" w:rsidP="003E0D0A">
      <w:pPr>
        <w:pStyle w:val="Adresse"/>
        <w:rPr>
          <w:i/>
          <w:iCs/>
          <w:color w:val="5B9BD5" w:themeColor="accent5"/>
          <w:lang w:val="fr-FR"/>
        </w:rPr>
      </w:pPr>
      <w:r w:rsidRPr="003E0D0A">
        <w:rPr>
          <w:i/>
          <w:iCs/>
          <w:color w:val="5B9BD5" w:themeColor="accent5"/>
          <w:lang w:val="fr-FR"/>
        </w:rPr>
        <w:t xml:space="preserve">Pour </w:t>
      </w:r>
      <w:r w:rsidR="00E518A9" w:rsidRPr="003E0D0A">
        <w:rPr>
          <w:i/>
          <w:iCs/>
          <w:color w:val="5B9BD5" w:themeColor="accent5"/>
          <w:lang w:val="fr-FR"/>
        </w:rPr>
        <w:t>les Figures</w:t>
      </w:r>
      <w:r w:rsidRPr="003E0D0A">
        <w:rPr>
          <w:i/>
          <w:iCs/>
          <w:color w:val="5B9BD5" w:themeColor="accent5"/>
          <w:lang w:val="fr-FR"/>
        </w:rPr>
        <w:t>, Photos et Vidéos, m</w:t>
      </w:r>
      <w:r w:rsidR="00372331" w:rsidRPr="003E0D0A">
        <w:rPr>
          <w:i/>
          <w:iCs/>
          <w:color w:val="5B9BD5" w:themeColor="accent5"/>
          <w:lang w:val="fr-FR"/>
        </w:rPr>
        <w:t xml:space="preserve">erci de placer la légende après le premier paragraphe </w:t>
      </w:r>
      <w:r w:rsidRPr="003E0D0A">
        <w:rPr>
          <w:i/>
          <w:iCs/>
          <w:color w:val="5B9BD5" w:themeColor="accent5"/>
          <w:lang w:val="fr-FR"/>
        </w:rPr>
        <w:t xml:space="preserve">où elles </w:t>
      </w:r>
      <w:r w:rsidR="00372331" w:rsidRPr="003E0D0A">
        <w:rPr>
          <w:i/>
          <w:iCs/>
          <w:color w:val="5B9BD5" w:themeColor="accent5"/>
          <w:lang w:val="fr-FR"/>
        </w:rPr>
        <w:t xml:space="preserve">sont </w:t>
      </w:r>
      <w:r w:rsidR="00E518A9" w:rsidRPr="003E0D0A">
        <w:rPr>
          <w:i/>
          <w:iCs/>
          <w:color w:val="5B9BD5" w:themeColor="accent5"/>
          <w:lang w:val="fr-FR"/>
        </w:rPr>
        <w:t>appelées</w:t>
      </w:r>
      <w:r w:rsidR="00372331" w:rsidRPr="003E0D0A">
        <w:rPr>
          <w:i/>
          <w:iCs/>
          <w:color w:val="5B9BD5" w:themeColor="accent5"/>
          <w:lang w:val="fr-FR"/>
        </w:rPr>
        <w:t xml:space="preserve">. Merci de placer le contenu des </w:t>
      </w:r>
      <w:r w:rsidR="00E518A9" w:rsidRPr="003E0D0A">
        <w:rPr>
          <w:i/>
          <w:iCs/>
          <w:color w:val="5B9BD5" w:themeColor="accent5"/>
          <w:lang w:val="fr-FR"/>
        </w:rPr>
        <w:t>Tableaux et</w:t>
      </w:r>
      <w:r w:rsidR="00372331" w:rsidRPr="003E0D0A">
        <w:rPr>
          <w:i/>
          <w:iCs/>
          <w:color w:val="5B9BD5" w:themeColor="accent5"/>
          <w:lang w:val="fr-FR"/>
        </w:rPr>
        <w:t xml:space="preserve"> Encadrés après le premier paragraphe où ils sont appelés.</w:t>
      </w:r>
    </w:p>
    <w:p w14:paraId="38B1CD67" w14:textId="1AE78D89" w:rsidR="00B753FE" w:rsidRPr="003E0D0A" w:rsidRDefault="00372331" w:rsidP="003E0D0A">
      <w:pPr>
        <w:pStyle w:val="Adresse"/>
        <w:rPr>
          <w:i/>
          <w:iCs/>
          <w:color w:val="5B9BD5" w:themeColor="accent5"/>
          <w:lang w:val="fr-FR"/>
        </w:rPr>
      </w:pPr>
      <w:r w:rsidRPr="003E0D0A">
        <w:rPr>
          <w:i/>
          <w:iCs/>
          <w:color w:val="5B9BD5" w:themeColor="accent5"/>
          <w:lang w:val="fr-FR"/>
        </w:rPr>
        <w:t>Merci de placer les Annexes à la fin du document.</w:t>
      </w:r>
    </w:p>
    <w:p w14:paraId="1821BAEB" w14:textId="77777777" w:rsidR="00E15B10" w:rsidRPr="00941351" w:rsidRDefault="00E15B10" w:rsidP="00941351">
      <w:pPr>
        <w:pStyle w:val="Lgendetableau"/>
      </w:pPr>
      <w:r w:rsidRPr="00941351">
        <w:t>Tableau 1</w:t>
      </w:r>
      <w:r w:rsidR="00E6113C" w:rsidRPr="00941351">
        <w:t xml:space="preserve"> : La légende est une phrase </w:t>
      </w:r>
      <w:r w:rsidR="00752645">
        <w:t>sans</w:t>
      </w:r>
      <w:r w:rsidR="00E6113C" w:rsidRPr="00941351">
        <w:t xml:space="preserve"> point (d’après […])</w:t>
      </w:r>
    </w:p>
    <w:p w14:paraId="610C7C52" w14:textId="77777777" w:rsidR="00427F15" w:rsidRDefault="007A6E9C" w:rsidP="00B753FE">
      <w:pPr>
        <w:pStyle w:val="Lgendefigure"/>
      </w:pPr>
      <w:r w:rsidRPr="007A6E9C">
        <w:t>Figure 1 : La légende est une phrase avec point (d’après […])</w:t>
      </w:r>
      <w:r>
        <w:t>.</w:t>
      </w:r>
      <w:r w:rsidRPr="007A6E9C">
        <w:t xml:space="preserve"> ((c) copyright obligatoire)</w:t>
      </w:r>
    </w:p>
    <w:p w14:paraId="370A4369" w14:textId="77777777" w:rsidR="00427F15" w:rsidRDefault="00427F15" w:rsidP="00B753FE">
      <w:pPr>
        <w:pStyle w:val="Lgendefigure"/>
      </w:pPr>
      <w:r w:rsidRPr="007A6E9C">
        <w:t xml:space="preserve">Figure </w:t>
      </w:r>
      <w:r>
        <w:t>2</w:t>
      </w:r>
      <w:r w:rsidRPr="007A6E9C">
        <w:t xml:space="preserve"> : La légende </w:t>
      </w:r>
      <w:r>
        <w:t>commence par un titre s’il y a plusieurs panneaux. (A) Description du panneau A</w:t>
      </w:r>
      <w:r w:rsidRPr="00427F15">
        <w:t xml:space="preserve"> </w:t>
      </w:r>
      <w:r w:rsidRPr="007A6E9C">
        <w:t>(d’après […])</w:t>
      </w:r>
      <w:r>
        <w:t xml:space="preserve">. </w:t>
      </w:r>
      <w:r w:rsidRPr="007A6E9C">
        <w:t xml:space="preserve"> </w:t>
      </w:r>
      <w:r>
        <w:t xml:space="preserve">(B) Description du panneau B </w:t>
      </w:r>
      <w:r w:rsidRPr="007A6E9C">
        <w:t>(d’après […])</w:t>
      </w:r>
      <w:r>
        <w:t>.  (</w:t>
      </w:r>
      <w:r w:rsidRPr="007A6E9C">
        <w:t>(c) copyright obligatoire</w:t>
      </w:r>
      <w:r>
        <w:t xml:space="preserve"> valide pour les deux panneaux</w:t>
      </w:r>
      <w:r w:rsidRPr="007A6E9C">
        <w:t>)</w:t>
      </w:r>
    </w:p>
    <w:p w14:paraId="1FC8E305" w14:textId="77777777" w:rsidR="00427F15" w:rsidRDefault="00427F15" w:rsidP="00427F15">
      <w:pPr>
        <w:pStyle w:val="Lgendefigure"/>
      </w:pPr>
      <w:r w:rsidRPr="007A6E9C">
        <w:t xml:space="preserve">Figure </w:t>
      </w:r>
      <w:r>
        <w:t>3</w:t>
      </w:r>
      <w:r w:rsidRPr="007A6E9C">
        <w:t xml:space="preserve"> : La légende </w:t>
      </w:r>
      <w:r>
        <w:t>commence par un titre s’il y a plusieurs panneaux. (A) Description du panneau A</w:t>
      </w:r>
      <w:r w:rsidRPr="00427F15">
        <w:t xml:space="preserve"> </w:t>
      </w:r>
      <w:r w:rsidRPr="007A6E9C">
        <w:t>(d’après […])</w:t>
      </w:r>
      <w:r>
        <w:t>. (</w:t>
      </w:r>
      <w:r w:rsidRPr="007A6E9C">
        <w:t xml:space="preserve">(c) copyright </w:t>
      </w:r>
      <w:r>
        <w:t>valide pour le panneau A</w:t>
      </w:r>
      <w:r w:rsidRPr="007A6E9C">
        <w:t>)</w:t>
      </w:r>
      <w:r>
        <w:t xml:space="preserve"> (B) Description du panneau B </w:t>
      </w:r>
      <w:r w:rsidRPr="007A6E9C">
        <w:t>(d’après […])</w:t>
      </w:r>
      <w:r>
        <w:t>.  (</w:t>
      </w:r>
      <w:r w:rsidRPr="007A6E9C">
        <w:t xml:space="preserve">(c) copyright </w:t>
      </w:r>
      <w:r>
        <w:t>valide pour le panneau B</w:t>
      </w:r>
      <w:r w:rsidRPr="007A6E9C">
        <w:t>)</w:t>
      </w:r>
    </w:p>
    <w:p w14:paraId="78BA026A" w14:textId="77777777" w:rsidR="00B753FE" w:rsidRPr="00B753FE" w:rsidRDefault="007A6E9C" w:rsidP="00B753FE">
      <w:pPr>
        <w:pStyle w:val="Lgendefigure"/>
        <w:rPr>
          <w:rStyle w:val="eop"/>
        </w:rPr>
      </w:pPr>
      <w:r>
        <w:t>Photo</w:t>
      </w:r>
      <w:r w:rsidRPr="007A6E9C">
        <w:t xml:space="preserve"> 1 : La légende est une phrase avec point (d’après […])</w:t>
      </w:r>
      <w:r>
        <w:t>.</w:t>
      </w:r>
      <w:r w:rsidRPr="007A6E9C">
        <w:t xml:space="preserve"> ((c) copyright obligatoire)</w:t>
      </w:r>
    </w:p>
    <w:p w14:paraId="12FBA747" w14:textId="77777777" w:rsidR="00B753FE" w:rsidRDefault="00B753FE" w:rsidP="00B753FE">
      <w:pPr>
        <w:pStyle w:val="Lgendefigure"/>
      </w:pPr>
      <w:r>
        <w:t>Vidéo</w:t>
      </w:r>
      <w:r w:rsidRPr="007A6E9C">
        <w:t xml:space="preserve"> 1 : La légende est une phrase avec point (d’après […])</w:t>
      </w:r>
      <w:r>
        <w:t>.</w:t>
      </w:r>
      <w:r w:rsidRPr="007A6E9C">
        <w:t xml:space="preserve"> ((c) copyright obligatoire)</w:t>
      </w:r>
    </w:p>
    <w:p w14:paraId="5B4D118E" w14:textId="77777777" w:rsidR="00752645" w:rsidRDefault="00752645" w:rsidP="00B753FE">
      <w:pPr>
        <w:pStyle w:val="Lgendefigure"/>
      </w:pPr>
    </w:p>
    <w:p w14:paraId="36A7485B" w14:textId="264FFD98" w:rsidR="00E518A9" w:rsidRDefault="00E518A9">
      <w:pPr>
        <w:spacing w:after="0"/>
        <w:rPr>
          <w:rFonts w:cs="Times New Roman (Body CS)"/>
        </w:rPr>
      </w:pPr>
      <w:r>
        <w:br w:type="page"/>
      </w:r>
    </w:p>
    <w:p w14:paraId="4A8FA7BF" w14:textId="77777777" w:rsidR="006E4225" w:rsidRPr="006E4225" w:rsidRDefault="006E4225" w:rsidP="006E4225">
      <w:pPr>
        <w:rPr>
          <w:rFonts w:ascii="Aptos Narrow" w:eastAsiaTheme="majorEastAsia" w:hAnsi="Aptos Narrow" w:cs="Segoe UI"/>
          <w:iCs/>
          <w:sz w:val="22"/>
        </w:rPr>
      </w:pPr>
      <w:r>
        <w:rPr>
          <w:rStyle w:val="eop"/>
        </w:rPr>
        <w:lastRenderedPageBreak/>
        <w:t>-------------------------- Sections obligatoires à placer à la fin du texte ------------------------------</w:t>
      </w:r>
    </w:p>
    <w:p w14:paraId="04231851" w14:textId="77777777" w:rsidR="00CA2510" w:rsidRDefault="00CA2510" w:rsidP="00CA2510">
      <w:pPr>
        <w:pStyle w:val="Titre1"/>
      </w:pPr>
      <w:r>
        <w:t>Tests</w:t>
      </w:r>
      <w:r w:rsidRPr="007A7BFD">
        <w:t xml:space="preserve"> de formation continue</w:t>
      </w:r>
    </w:p>
    <w:p w14:paraId="51688B4E" w14:textId="77777777" w:rsidR="00B2588C" w:rsidRPr="00122FF2" w:rsidRDefault="00B2588C" w:rsidP="00122FF2">
      <w:pPr>
        <w:pStyle w:val="Adresse"/>
        <w:rPr>
          <w:i/>
          <w:iCs/>
          <w:color w:val="5B9BD5" w:themeColor="accent5"/>
          <w:lang w:val="fr-FR"/>
        </w:rPr>
      </w:pPr>
      <w:r w:rsidRPr="00122FF2">
        <w:rPr>
          <w:i/>
          <w:iCs/>
          <w:color w:val="5B9BD5" w:themeColor="accent5"/>
          <w:lang w:val="fr-FR"/>
        </w:rPr>
        <w:t>5 questions sous forme de QCU, QCM ou de Vrai/faux (optimalement un mélange des trois). En cas de QCU &amp; QCM, proposer 4 réponses possibles. Mettre la bonne réponse en rouge.</w:t>
      </w:r>
    </w:p>
    <w:p w14:paraId="32B50BCC" w14:textId="77777777" w:rsidR="00B2588C" w:rsidRDefault="00B2588C" w:rsidP="00B2588C">
      <w:pPr>
        <w:rPr>
          <w:rFonts w:ascii="Aptos Narrow" w:hAnsi="Aptos Narrow"/>
          <w:i/>
          <w:iCs/>
          <w:sz w:val="22"/>
          <w:szCs w:val="22"/>
        </w:rPr>
      </w:pPr>
      <w:r>
        <w:rPr>
          <w:rFonts w:ascii="Aptos Narrow" w:hAnsi="Aptos Narrow"/>
          <w:i/>
          <w:iCs/>
          <w:sz w:val="22"/>
          <w:szCs w:val="22"/>
        </w:rPr>
        <w:t xml:space="preserve">Ex : </w:t>
      </w:r>
    </w:p>
    <w:p w14:paraId="6692707E" w14:textId="77777777" w:rsidR="00B2588C" w:rsidRDefault="00B2588C" w:rsidP="00B2588C">
      <w:r>
        <w:t>1. Exemple de QCU ……. :</w:t>
      </w:r>
    </w:p>
    <w:p w14:paraId="1AF27462" w14:textId="77777777" w:rsidR="00B2588C" w:rsidRDefault="00B2588C" w:rsidP="00372331">
      <w:pPr>
        <w:ind w:left="720"/>
      </w:pPr>
      <w:r>
        <w:t>a. …….</w:t>
      </w:r>
    </w:p>
    <w:p w14:paraId="62678893" w14:textId="77777777" w:rsidR="00B2588C" w:rsidRPr="00B2588C" w:rsidRDefault="00B2588C" w:rsidP="00372331">
      <w:pPr>
        <w:ind w:left="720"/>
        <w:rPr>
          <w:color w:val="EE0000"/>
        </w:rPr>
      </w:pPr>
      <w:r w:rsidRPr="00B2588C">
        <w:rPr>
          <w:color w:val="EE0000"/>
        </w:rPr>
        <w:t>b.</w:t>
      </w:r>
      <w:r>
        <w:rPr>
          <w:color w:val="EE0000"/>
        </w:rPr>
        <w:t xml:space="preserve"> …….</w:t>
      </w:r>
    </w:p>
    <w:p w14:paraId="38EF595A" w14:textId="77777777" w:rsidR="00B2588C" w:rsidRDefault="00B2588C" w:rsidP="00372331">
      <w:pPr>
        <w:ind w:left="720"/>
      </w:pPr>
      <w:r>
        <w:t>c. …….</w:t>
      </w:r>
    </w:p>
    <w:p w14:paraId="5143A564" w14:textId="77777777" w:rsidR="00B2588C" w:rsidRPr="00B2588C" w:rsidRDefault="00B2588C" w:rsidP="00372331">
      <w:pPr>
        <w:ind w:left="720"/>
      </w:pPr>
      <w:r>
        <w:t>d.</w:t>
      </w:r>
      <w:r w:rsidRPr="00B2588C">
        <w:t xml:space="preserve"> </w:t>
      </w:r>
      <w:r>
        <w:t>…….</w:t>
      </w:r>
    </w:p>
    <w:p w14:paraId="2B2CC30C" w14:textId="77777777" w:rsidR="00B2588C" w:rsidRDefault="00B2588C" w:rsidP="00B2588C">
      <w:r>
        <w:t>2. Vrai ou faux ? ……. :</w:t>
      </w:r>
    </w:p>
    <w:p w14:paraId="6F437567" w14:textId="77777777" w:rsidR="00B2588C" w:rsidRDefault="00B2588C" w:rsidP="00372331">
      <w:pPr>
        <w:ind w:left="720"/>
        <w:rPr>
          <w:color w:val="EE0000"/>
        </w:rPr>
      </w:pPr>
      <w:r>
        <w:t xml:space="preserve">a. Vrai </w:t>
      </w:r>
      <w:r>
        <w:tab/>
      </w:r>
      <w:r>
        <w:tab/>
      </w:r>
      <w:r w:rsidRPr="00B2588C">
        <w:rPr>
          <w:color w:val="EE0000"/>
        </w:rPr>
        <w:t>b. Faux</w:t>
      </w:r>
    </w:p>
    <w:p w14:paraId="09FBECA7" w14:textId="77777777" w:rsidR="00B2588C" w:rsidRDefault="00B2588C" w:rsidP="00B2588C">
      <w:r w:rsidRPr="00B2588C">
        <w:rPr>
          <w:color w:val="000000" w:themeColor="text1"/>
        </w:rPr>
        <w:t>3.</w:t>
      </w:r>
      <w:r w:rsidRPr="00B2588C">
        <w:t xml:space="preserve"> </w:t>
      </w:r>
      <w:r>
        <w:t xml:space="preserve"> Exemple de QCM ……. (Plusieurs réponses possibles) :</w:t>
      </w:r>
    </w:p>
    <w:p w14:paraId="20B27C71" w14:textId="77777777" w:rsidR="00B2588C" w:rsidRDefault="00B2588C" w:rsidP="00372331">
      <w:pPr>
        <w:ind w:left="720"/>
      </w:pPr>
      <w:r>
        <w:t>a. …….</w:t>
      </w:r>
    </w:p>
    <w:p w14:paraId="7A5CB03F" w14:textId="77777777" w:rsidR="00B2588C" w:rsidRPr="00B2588C" w:rsidRDefault="00B2588C" w:rsidP="00372331">
      <w:pPr>
        <w:ind w:left="720"/>
        <w:rPr>
          <w:color w:val="EE0000"/>
        </w:rPr>
      </w:pPr>
      <w:r w:rsidRPr="00B2588C">
        <w:rPr>
          <w:color w:val="EE0000"/>
        </w:rPr>
        <w:t>b.</w:t>
      </w:r>
      <w:r>
        <w:rPr>
          <w:color w:val="EE0000"/>
        </w:rPr>
        <w:t xml:space="preserve"> …….</w:t>
      </w:r>
    </w:p>
    <w:p w14:paraId="50E25FBD" w14:textId="77777777" w:rsidR="00B2588C" w:rsidRDefault="00B2588C" w:rsidP="00372331">
      <w:pPr>
        <w:ind w:left="720"/>
      </w:pPr>
      <w:r>
        <w:t>c. …….</w:t>
      </w:r>
    </w:p>
    <w:p w14:paraId="177FC36F" w14:textId="77777777" w:rsidR="00B2588C" w:rsidRPr="00B2588C" w:rsidRDefault="00B2588C" w:rsidP="00372331">
      <w:pPr>
        <w:ind w:left="720"/>
        <w:rPr>
          <w:color w:val="EE0000"/>
        </w:rPr>
      </w:pPr>
      <w:r w:rsidRPr="00B2588C">
        <w:rPr>
          <w:color w:val="EE0000"/>
        </w:rPr>
        <w:t>d. …….</w:t>
      </w:r>
    </w:p>
    <w:p w14:paraId="1B7930C6" w14:textId="77777777" w:rsidR="00B2588C" w:rsidRPr="00B2588C" w:rsidRDefault="00B2588C" w:rsidP="00B2588C">
      <w:pPr>
        <w:rPr>
          <w:color w:val="000000" w:themeColor="text1"/>
        </w:rPr>
      </w:pPr>
    </w:p>
    <w:p w14:paraId="1350DF4B" w14:textId="77777777" w:rsidR="00CA2510" w:rsidRDefault="00CA2510" w:rsidP="00CA2510">
      <w:pPr>
        <w:pStyle w:val="Titre1"/>
      </w:pPr>
      <w:r w:rsidRPr="003C4D81">
        <w:t>Références</w:t>
      </w:r>
      <w:r w:rsidR="003E1189">
        <w:t xml:space="preserve"> </w:t>
      </w:r>
    </w:p>
    <w:p w14:paraId="57311D17" w14:textId="77777777" w:rsidR="00BB0E37" w:rsidRDefault="00B753FE" w:rsidP="00122FF2">
      <w:pPr>
        <w:pStyle w:val="Adresse"/>
        <w:rPr>
          <w:i/>
          <w:iCs/>
          <w:color w:val="5B9BD5" w:themeColor="accent5"/>
          <w:lang w:val="fr-FR"/>
        </w:rPr>
      </w:pPr>
      <w:r w:rsidRPr="00122FF2">
        <w:rPr>
          <w:i/>
          <w:iCs/>
          <w:color w:val="5B9BD5" w:themeColor="accent5"/>
          <w:lang w:val="fr-FR"/>
        </w:rPr>
        <w:t xml:space="preserve">Utiliser un gestionnaire de références comme Zotero (voir les </w:t>
      </w:r>
      <w:r w:rsidR="00C479BE" w:rsidRPr="00122FF2">
        <w:rPr>
          <w:i/>
          <w:iCs/>
          <w:color w:val="5B9BD5" w:themeColor="accent5"/>
          <w:lang w:val="fr-FR"/>
        </w:rPr>
        <w:t>fichiers «</w:t>
      </w:r>
      <w:r w:rsidRPr="00122FF2">
        <w:rPr>
          <w:i/>
          <w:iCs/>
          <w:color w:val="5B9BD5" w:themeColor="accent5"/>
          <w:lang w:val="fr-FR"/>
        </w:rPr>
        <w:t xml:space="preserve"> Recommandations Auteur.e.s » et « Tutoriel de </w:t>
      </w:r>
      <w:r w:rsidR="0057618E" w:rsidRPr="00122FF2">
        <w:rPr>
          <w:i/>
          <w:iCs/>
          <w:color w:val="5B9BD5" w:themeColor="accent5"/>
          <w:lang w:val="fr-FR"/>
        </w:rPr>
        <w:t>Zotero</w:t>
      </w:r>
      <w:r w:rsidRPr="00122FF2">
        <w:rPr>
          <w:i/>
          <w:iCs/>
          <w:color w:val="5B9BD5" w:themeColor="accent5"/>
          <w:lang w:val="fr-FR"/>
        </w:rPr>
        <w:t> »).</w:t>
      </w:r>
    </w:p>
    <w:p w14:paraId="6D45659C" w14:textId="77777777" w:rsidR="00BB0E37" w:rsidRDefault="00BB0E37" w:rsidP="00122FF2">
      <w:pPr>
        <w:pStyle w:val="Adresse"/>
        <w:rPr>
          <w:i/>
          <w:iCs/>
          <w:color w:val="5B9BD5" w:themeColor="accent5"/>
          <w:lang w:val="fr-FR"/>
        </w:rPr>
      </w:pPr>
      <w:r>
        <w:rPr>
          <w:i/>
          <w:iCs/>
          <w:color w:val="5B9BD5" w:themeColor="accent5"/>
          <w:lang w:val="fr-FR"/>
        </w:rPr>
        <w:t>D</w:t>
      </w:r>
      <w:r w:rsidRPr="00122FF2">
        <w:rPr>
          <w:i/>
          <w:iCs/>
          <w:color w:val="5B9BD5" w:themeColor="accent5"/>
          <w:lang w:val="fr-FR"/>
        </w:rPr>
        <w:t>ans le texte et les légendes</w:t>
      </w:r>
      <w:r>
        <w:rPr>
          <w:i/>
          <w:iCs/>
          <w:color w:val="5B9BD5" w:themeColor="accent5"/>
          <w:lang w:val="fr-FR"/>
        </w:rPr>
        <w:t>, l</w:t>
      </w:r>
      <w:r w:rsidR="00B753FE" w:rsidRPr="00122FF2">
        <w:rPr>
          <w:i/>
          <w:iCs/>
          <w:color w:val="5B9BD5" w:themeColor="accent5"/>
          <w:lang w:val="fr-FR"/>
        </w:rPr>
        <w:t>es références doivent apparaître dans l’ordre chronologique et entre crochets [1], [2-4], [5,6]</w:t>
      </w:r>
      <w:r>
        <w:rPr>
          <w:i/>
          <w:iCs/>
          <w:color w:val="5B9BD5" w:themeColor="accent5"/>
          <w:lang w:val="fr-FR"/>
        </w:rPr>
        <w:t>.</w:t>
      </w:r>
    </w:p>
    <w:p w14:paraId="2092FF0A" w14:textId="66623C42" w:rsidR="00B753FE" w:rsidRPr="00361A90" w:rsidRDefault="00F92FD4" w:rsidP="00122FF2">
      <w:pPr>
        <w:pStyle w:val="Adresse"/>
        <w:rPr>
          <w:i/>
          <w:iCs/>
          <w:color w:val="5B9BD5" w:themeColor="accent5"/>
          <w:lang w:val="en-US"/>
        </w:rPr>
      </w:pPr>
      <w:r>
        <w:rPr>
          <w:i/>
          <w:iCs/>
          <w:color w:val="5B9BD5" w:themeColor="accent5"/>
          <w:lang w:val="fr-FR"/>
        </w:rPr>
        <w:t>D</w:t>
      </w:r>
      <w:r w:rsidRPr="00122FF2">
        <w:rPr>
          <w:i/>
          <w:iCs/>
          <w:color w:val="5B9BD5" w:themeColor="accent5"/>
          <w:lang w:val="fr-FR"/>
        </w:rPr>
        <w:t>ans la liste finale</w:t>
      </w:r>
      <w:r>
        <w:rPr>
          <w:i/>
          <w:iCs/>
          <w:color w:val="5B9BD5" w:themeColor="accent5"/>
          <w:lang w:val="fr-FR"/>
        </w:rPr>
        <w:t>, l</w:t>
      </w:r>
      <w:r w:rsidRPr="00122FF2">
        <w:rPr>
          <w:i/>
          <w:iCs/>
          <w:color w:val="5B9BD5" w:themeColor="accent5"/>
          <w:lang w:val="fr-FR"/>
        </w:rPr>
        <w:t>es références doivent apparaître</w:t>
      </w:r>
      <w:r>
        <w:rPr>
          <w:i/>
          <w:iCs/>
          <w:color w:val="5B9BD5" w:themeColor="accent5"/>
          <w:lang w:val="fr-FR"/>
        </w:rPr>
        <w:t xml:space="preserve"> au </w:t>
      </w:r>
      <w:r w:rsidR="00B753FE" w:rsidRPr="00122FF2">
        <w:rPr>
          <w:i/>
          <w:iCs/>
          <w:color w:val="5B9BD5" w:themeColor="accent5"/>
          <w:lang w:val="fr-FR"/>
        </w:rPr>
        <w:t xml:space="preserve">format Vancouver. Si vous utilisez </w:t>
      </w:r>
      <w:r w:rsidR="0057618E" w:rsidRPr="00122FF2">
        <w:rPr>
          <w:i/>
          <w:iCs/>
          <w:color w:val="5B9BD5" w:themeColor="accent5"/>
          <w:lang w:val="fr-FR"/>
        </w:rPr>
        <w:t>Zotero, ne</w:t>
      </w:r>
      <w:r w:rsidR="00B753FE" w:rsidRPr="00122FF2">
        <w:rPr>
          <w:i/>
          <w:iCs/>
          <w:color w:val="5B9BD5" w:themeColor="accent5"/>
          <w:lang w:val="fr-FR"/>
        </w:rPr>
        <w:t xml:space="preserve"> pas délier les citations (c.a.d. ne pas enlever le lien entre la numérotation et les références associées). </w:t>
      </w:r>
      <w:r w:rsidR="00C734F5" w:rsidRPr="00361A90">
        <w:rPr>
          <w:i/>
          <w:iCs/>
          <w:color w:val="5B9BD5" w:themeColor="accent5"/>
          <w:lang w:val="en-US"/>
        </w:rPr>
        <w:t>Exemple :</w:t>
      </w:r>
    </w:p>
    <w:p w14:paraId="6E8E0EFD" w14:textId="67AF2E62" w:rsidR="00C734F5" w:rsidRPr="00BF18DE" w:rsidRDefault="00C734F5" w:rsidP="00C734F5">
      <w:pPr>
        <w:rPr>
          <w:lang w:val="en-US"/>
        </w:rPr>
      </w:pPr>
      <w:r w:rsidRPr="00361A90">
        <w:rPr>
          <w:lang w:val="en-US"/>
        </w:rPr>
        <w:t xml:space="preserve">1. </w:t>
      </w:r>
      <w:r w:rsidR="00361A90" w:rsidRPr="00361A90">
        <w:rPr>
          <w:lang w:val="en-US"/>
        </w:rPr>
        <w:t>Einstein</w:t>
      </w:r>
      <w:r w:rsidRPr="00361A90">
        <w:rPr>
          <w:lang w:val="en-US"/>
        </w:rPr>
        <w:t xml:space="preserve"> </w:t>
      </w:r>
      <w:r w:rsidR="00361A90" w:rsidRPr="00361A90">
        <w:rPr>
          <w:lang w:val="en-US"/>
        </w:rPr>
        <w:t>A</w:t>
      </w:r>
      <w:r w:rsidRPr="00361A90">
        <w:rPr>
          <w:lang w:val="en-US"/>
        </w:rPr>
        <w:t>,</w:t>
      </w:r>
      <w:r w:rsidR="00361A90" w:rsidRPr="00361A90">
        <w:rPr>
          <w:lang w:val="en-US"/>
        </w:rPr>
        <w:t xml:space="preserve"> </w:t>
      </w:r>
      <w:r w:rsidR="00361A90">
        <w:rPr>
          <w:lang w:val="en-US"/>
        </w:rPr>
        <w:t>Miyazaki H.</w:t>
      </w:r>
      <w:r w:rsidRPr="00361A90">
        <w:rPr>
          <w:lang w:val="en-US"/>
        </w:rPr>
        <w:t xml:space="preserve"> The genetics of skeletal muscle disorders. </w:t>
      </w:r>
      <w:r w:rsidRPr="00BF18DE">
        <w:rPr>
          <w:lang w:val="en-US"/>
        </w:rPr>
        <w:t>Annu Rev Anim Biosci. 20</w:t>
      </w:r>
      <w:r w:rsidR="00361A90" w:rsidRPr="00BF18DE">
        <w:rPr>
          <w:lang w:val="en-US"/>
        </w:rPr>
        <w:t>30</w:t>
      </w:r>
      <w:r w:rsidRPr="00BF18DE">
        <w:rPr>
          <w:lang w:val="en-US"/>
        </w:rPr>
        <w:t>;3:197-217. doi:10.1</w:t>
      </w:r>
      <w:r w:rsidR="00361A90" w:rsidRPr="00BF18DE">
        <w:rPr>
          <w:lang w:val="en-US"/>
        </w:rPr>
        <w:t>12</w:t>
      </w:r>
      <w:r w:rsidRPr="00BF18DE">
        <w:rPr>
          <w:lang w:val="en-US"/>
        </w:rPr>
        <w:t>6/annurev-ani-</w:t>
      </w:r>
      <w:r w:rsidR="00361A90" w:rsidRPr="00BF18DE">
        <w:rPr>
          <w:lang w:val="en-US"/>
        </w:rPr>
        <w:t>035544</w:t>
      </w:r>
      <w:r w:rsidRPr="00BF18DE">
        <w:rPr>
          <w:lang w:val="en-US"/>
        </w:rPr>
        <w:t>-1</w:t>
      </w:r>
      <w:r w:rsidR="00361A90" w:rsidRPr="00BF18DE">
        <w:rPr>
          <w:lang w:val="en-US"/>
        </w:rPr>
        <w:t>2</w:t>
      </w:r>
      <w:r w:rsidRPr="00BF18DE">
        <w:rPr>
          <w:lang w:val="en-US"/>
        </w:rPr>
        <w:t>06</w:t>
      </w:r>
      <w:r w:rsidR="00361A90" w:rsidRPr="00BF18DE">
        <w:rPr>
          <w:lang w:val="en-US"/>
        </w:rPr>
        <w:t>4</w:t>
      </w:r>
      <w:r w:rsidRPr="00BF18DE">
        <w:rPr>
          <w:lang w:val="en-US"/>
        </w:rPr>
        <w:t>3</w:t>
      </w:r>
    </w:p>
    <w:p w14:paraId="79EE89B5" w14:textId="7EEA2BC1" w:rsidR="00441D6F" w:rsidRPr="00274552" w:rsidRDefault="00C734F5" w:rsidP="00441D6F">
      <w:pPr>
        <w:rPr>
          <w:rStyle w:val="eop"/>
          <w:rFonts w:asciiTheme="majorHAnsi" w:eastAsiaTheme="majorEastAsia" w:hAnsiTheme="majorHAnsi" w:cs="Times New Roman (Headings CS)"/>
          <w:color w:val="4472C4" w:themeColor="accent1"/>
          <w:sz w:val="32"/>
          <w:szCs w:val="40"/>
          <w:lang w:val="en-US" w:eastAsia="fr-FR"/>
        </w:rPr>
      </w:pPr>
      <w:r w:rsidRPr="00BF18DE">
        <w:rPr>
          <w:lang w:val="en-US"/>
        </w:rPr>
        <w:t xml:space="preserve">2. </w:t>
      </w:r>
      <w:r w:rsidR="00361A90" w:rsidRPr="00BF18DE">
        <w:rPr>
          <w:lang w:val="en-US"/>
        </w:rPr>
        <w:t xml:space="preserve">Boes N, </w:t>
      </w:r>
      <w:r w:rsidR="004B4E2E" w:rsidRPr="00BF18DE">
        <w:rPr>
          <w:lang w:val="en-US"/>
        </w:rPr>
        <w:t xml:space="preserve">Estie C. </w:t>
      </w:r>
      <w:r w:rsidRPr="00BF18DE">
        <w:rPr>
          <w:lang w:val="en-US"/>
        </w:rPr>
        <w:t xml:space="preserve">Muscle conditions affecting </w:t>
      </w:r>
      <w:r w:rsidR="004B4E2E" w:rsidRPr="00BF18DE">
        <w:rPr>
          <w:lang w:val="en-US"/>
        </w:rPr>
        <w:t>sea</w:t>
      </w:r>
      <w:r w:rsidRPr="00BF18DE">
        <w:rPr>
          <w:lang w:val="en-US"/>
        </w:rPr>
        <w:t xml:space="preserve">horses. </w:t>
      </w:r>
      <w:r w:rsidRPr="004B4E2E">
        <w:rPr>
          <w:lang w:val="en-US"/>
        </w:rPr>
        <w:t xml:space="preserve">Vet Clin North Am </w:t>
      </w:r>
      <w:r w:rsidR="004B4E2E" w:rsidRPr="004B4E2E">
        <w:rPr>
          <w:lang w:val="en-US"/>
        </w:rPr>
        <w:t>Oceanic</w:t>
      </w:r>
      <w:r w:rsidRPr="004B4E2E">
        <w:rPr>
          <w:lang w:val="en-US"/>
        </w:rPr>
        <w:t xml:space="preserve"> Pract. </w:t>
      </w:r>
      <w:r w:rsidR="00274552">
        <w:rPr>
          <w:lang w:val="en-US"/>
        </w:rPr>
        <w:t>(Accepted)</w:t>
      </w:r>
      <w:r w:rsidRPr="00274552">
        <w:rPr>
          <w:lang w:val="en-US"/>
        </w:rPr>
        <w:t xml:space="preserve"> doi:10.</w:t>
      </w:r>
      <w:r w:rsidR="004B4E2E" w:rsidRPr="00274552">
        <w:rPr>
          <w:lang w:val="en-US"/>
        </w:rPr>
        <w:t>2</w:t>
      </w:r>
      <w:r w:rsidRPr="00274552">
        <w:rPr>
          <w:lang w:val="en-US"/>
        </w:rPr>
        <w:t>016/j.cq.</w:t>
      </w:r>
      <w:r w:rsidR="004B4E2E" w:rsidRPr="00274552">
        <w:rPr>
          <w:lang w:val="en-US"/>
        </w:rPr>
        <w:t>2030</w:t>
      </w:r>
      <w:r w:rsidRPr="00274552">
        <w:rPr>
          <w:lang w:val="en-US"/>
        </w:rPr>
        <w:t>.04.004</w:t>
      </w:r>
    </w:p>
    <w:p w14:paraId="270CE382" w14:textId="472D73CB" w:rsidR="00DF2DF6" w:rsidRPr="00AF3C0C" w:rsidRDefault="001A7C74" w:rsidP="00DF2DF6">
      <w:pPr>
        <w:rPr>
          <w:rStyle w:val="eop"/>
        </w:rPr>
      </w:pPr>
      <w:r w:rsidRPr="007F6D06">
        <w:t>3</w:t>
      </w:r>
      <w:r w:rsidR="00DF2DF6" w:rsidRPr="007F6D06">
        <w:t xml:space="preserve">. </w:t>
      </w:r>
      <w:r w:rsidR="00567F86" w:rsidRPr="007F6D06">
        <w:t>Deso</w:t>
      </w:r>
      <w:r w:rsidR="00567F86" w:rsidRPr="007F6D06">
        <w:t xml:space="preserve"> N, </w:t>
      </w:r>
      <w:r w:rsidR="00567F86" w:rsidRPr="007F6D06">
        <w:t>Jamet</w:t>
      </w:r>
      <w:r w:rsidR="00567F86" w:rsidRPr="007F6D06">
        <w:t xml:space="preserve"> C. </w:t>
      </w:r>
      <w:r w:rsidR="008D5C5F">
        <w:t>Titre de livre</w:t>
      </w:r>
      <w:r w:rsidR="00567F86" w:rsidRPr="007F6D06">
        <w:t xml:space="preserve"> </w:t>
      </w:r>
      <w:r w:rsidR="00B876EE" w:rsidRPr="007F6D06">
        <w:t>6th ed.</w:t>
      </w:r>
      <w:r w:rsidR="007F6D06" w:rsidRPr="007F6D06">
        <w:t xml:space="preserve"> </w:t>
      </w:r>
      <w:r w:rsidR="00567F86" w:rsidRPr="007F6D06">
        <w:t>EDP Sciences</w:t>
      </w:r>
      <w:r w:rsidR="00B876EE" w:rsidRPr="007F6D06">
        <w:t>; 2024. 800 p</w:t>
      </w:r>
      <w:r w:rsidR="00B876EE" w:rsidRPr="007F6D06">
        <w:t>.</w:t>
      </w:r>
    </w:p>
    <w:p w14:paraId="043958B6" w14:textId="77777777" w:rsidR="00DF2DF6" w:rsidRDefault="00DF2DF6" w:rsidP="00441D6F">
      <w:pPr>
        <w:rPr>
          <w:rStyle w:val="eop"/>
          <w:rFonts w:asciiTheme="majorHAnsi" w:eastAsiaTheme="majorEastAsia" w:hAnsiTheme="majorHAnsi" w:cs="Times New Roman (Headings CS)"/>
          <w:color w:val="4472C4" w:themeColor="accent1"/>
          <w:sz w:val="32"/>
          <w:szCs w:val="40"/>
          <w:lang w:eastAsia="fr-FR"/>
        </w:rPr>
      </w:pPr>
    </w:p>
    <w:p w14:paraId="337B5B0E" w14:textId="50E4A27E" w:rsidR="006E15F2" w:rsidRDefault="00441D6F" w:rsidP="00441D6F">
      <w:pPr>
        <w:spacing w:after="0"/>
        <w:rPr>
          <w:rStyle w:val="eop"/>
          <w:rFonts w:asciiTheme="majorHAnsi" w:eastAsiaTheme="majorEastAsia" w:hAnsiTheme="majorHAnsi" w:cs="Times New Roman (Headings CS)"/>
          <w:color w:val="4472C4" w:themeColor="accent1"/>
          <w:sz w:val="32"/>
          <w:szCs w:val="40"/>
          <w:lang w:eastAsia="fr-FR"/>
        </w:rPr>
      </w:pPr>
      <w:r>
        <w:rPr>
          <w:rStyle w:val="eop"/>
          <w:rFonts w:asciiTheme="majorHAnsi" w:eastAsiaTheme="majorEastAsia" w:hAnsiTheme="majorHAnsi" w:cs="Times New Roman (Headings CS)"/>
          <w:color w:val="4472C4" w:themeColor="accent1"/>
          <w:sz w:val="32"/>
          <w:szCs w:val="40"/>
          <w:lang w:eastAsia="fr-FR"/>
        </w:rPr>
        <w:br w:type="page"/>
      </w:r>
    </w:p>
    <w:p w14:paraId="4D7C0B38" w14:textId="77777777" w:rsidR="00441D6F" w:rsidRDefault="00441D6F" w:rsidP="00441D6F">
      <w:pPr>
        <w:rPr>
          <w:rStyle w:val="eop"/>
          <w:rFonts w:asciiTheme="majorHAnsi" w:eastAsiaTheme="majorEastAsia" w:hAnsiTheme="majorHAnsi" w:cs="Times New Roman (Headings CS)"/>
          <w:color w:val="4472C4" w:themeColor="accent1"/>
          <w:sz w:val="32"/>
          <w:szCs w:val="40"/>
          <w:lang w:eastAsia="fr-FR"/>
        </w:rPr>
      </w:pPr>
    </w:p>
    <w:p w14:paraId="07C375B7" w14:textId="77777777" w:rsidR="00441D6F" w:rsidRDefault="00441D6F" w:rsidP="00441D6F">
      <w:pPr>
        <w:rPr>
          <w:rStyle w:val="eop"/>
          <w:rFonts w:asciiTheme="majorHAnsi" w:eastAsiaTheme="majorEastAsia" w:hAnsiTheme="majorHAnsi" w:cs="Times New Roman (Headings CS)"/>
          <w:color w:val="4472C4" w:themeColor="accent1"/>
          <w:sz w:val="32"/>
          <w:szCs w:val="40"/>
          <w:lang w:eastAsia="fr-FR"/>
        </w:rPr>
      </w:pPr>
    </w:p>
    <w:p w14:paraId="36DD75ED" w14:textId="77777777" w:rsidR="004A06F5" w:rsidRDefault="003E1189" w:rsidP="00D60663">
      <w:pPr>
        <w:pStyle w:val="Titresectionobligatoire"/>
        <w:rPr>
          <w:rStyle w:val="eop"/>
        </w:rPr>
      </w:pPr>
      <w:r>
        <w:rPr>
          <w:rStyle w:val="eop"/>
        </w:rPr>
        <w:t>Liens</w:t>
      </w:r>
      <w:r w:rsidR="006426EB" w:rsidRPr="00885B46">
        <w:rPr>
          <w:rStyle w:val="eop"/>
        </w:rPr>
        <w:t xml:space="preserve"> d’intérêt</w:t>
      </w:r>
      <w:r w:rsidR="00C26428" w:rsidRPr="00885B46">
        <w:rPr>
          <w:rStyle w:val="eop"/>
        </w:rPr>
        <w:t xml:space="preserve"> : </w:t>
      </w:r>
    </w:p>
    <w:p w14:paraId="06E3D999" w14:textId="198DBE59" w:rsidR="004A06F5" w:rsidRPr="004A06F5" w:rsidRDefault="004A06F5" w:rsidP="004A06F5">
      <w:pPr>
        <w:pStyle w:val="Adresse"/>
        <w:rPr>
          <w:rStyle w:val="eop"/>
          <w:i/>
          <w:iCs/>
          <w:color w:val="5B9BD5" w:themeColor="accent5"/>
          <w:lang w:val="fr-FR"/>
        </w:rPr>
      </w:pPr>
      <w:r w:rsidRPr="004A06F5">
        <w:rPr>
          <w:i/>
          <w:iCs/>
          <w:color w:val="5B9BD5" w:themeColor="accent5"/>
          <w:lang w:val="fr-FR"/>
        </w:rPr>
        <w:t>Sélectionnez l</w:t>
      </w:r>
      <w:r>
        <w:rPr>
          <w:i/>
          <w:iCs/>
          <w:color w:val="5B9BD5" w:themeColor="accent5"/>
          <w:lang w:val="fr-FR"/>
        </w:rPr>
        <w:t>a</w:t>
      </w:r>
      <w:r w:rsidRPr="004A06F5">
        <w:rPr>
          <w:i/>
          <w:iCs/>
          <w:color w:val="5B9BD5" w:themeColor="accent5"/>
          <w:lang w:val="fr-FR"/>
        </w:rPr>
        <w:t xml:space="preserve"> phrase approprié</w:t>
      </w:r>
      <w:r>
        <w:rPr>
          <w:i/>
          <w:iCs/>
          <w:color w:val="5B9BD5" w:themeColor="accent5"/>
          <w:lang w:val="fr-FR"/>
        </w:rPr>
        <w:t>e</w:t>
      </w:r>
      <w:r w:rsidRPr="004A06F5">
        <w:rPr>
          <w:i/>
          <w:iCs/>
          <w:color w:val="5B9BD5" w:themeColor="accent5"/>
          <w:lang w:val="fr-FR"/>
        </w:rPr>
        <w:t xml:space="preserve"> ci-dess</w:t>
      </w:r>
      <w:r>
        <w:rPr>
          <w:i/>
          <w:iCs/>
          <w:color w:val="5B9BD5" w:themeColor="accent5"/>
          <w:lang w:val="fr-FR"/>
        </w:rPr>
        <w:t>ou</w:t>
      </w:r>
      <w:r w:rsidRPr="004A06F5">
        <w:rPr>
          <w:i/>
          <w:iCs/>
          <w:color w:val="5B9BD5" w:themeColor="accent5"/>
          <w:lang w:val="fr-FR"/>
        </w:rPr>
        <w:t>s</w:t>
      </w:r>
      <w:r>
        <w:rPr>
          <w:i/>
          <w:iCs/>
          <w:color w:val="5B9BD5" w:themeColor="accent5"/>
          <w:lang w:val="fr-FR"/>
        </w:rPr>
        <w:t>,</w:t>
      </w:r>
      <w:r w:rsidRPr="004A06F5">
        <w:rPr>
          <w:i/>
          <w:iCs/>
          <w:color w:val="5B9BD5" w:themeColor="accent5"/>
          <w:lang w:val="fr-FR"/>
        </w:rPr>
        <w:t xml:space="preserve"> ou définissez les liens d’intérêt.</w:t>
      </w:r>
    </w:p>
    <w:p w14:paraId="3DD2974E" w14:textId="2039E63E" w:rsidR="004A06F5" w:rsidRPr="004A06F5" w:rsidRDefault="00D60663" w:rsidP="004A06F5">
      <w:pPr>
        <w:pStyle w:val="SidebarBullet"/>
        <w:rPr>
          <w:b/>
          <w:lang w:val="fr-FR"/>
        </w:rPr>
      </w:pPr>
      <w:r w:rsidRPr="004A06F5">
        <w:rPr>
          <w:lang w:val="fr-FR"/>
        </w:rPr>
        <w:t>L'autrice déclare qu’elle n'a aucun lien d’intérêt</w:t>
      </w:r>
      <w:r w:rsidR="004A06F5" w:rsidRPr="004A06F5">
        <w:rPr>
          <w:b/>
          <w:lang w:val="fr-FR"/>
        </w:rPr>
        <w:t xml:space="preserve"> </w:t>
      </w:r>
      <w:r w:rsidR="004A06F5" w:rsidRPr="004A06F5">
        <w:rPr>
          <w:lang w:val="fr-FR"/>
        </w:rPr>
        <w:t>concernant les données publiées dans cet article</w:t>
      </w:r>
      <w:r w:rsidR="004A06F5" w:rsidRPr="004A06F5">
        <w:rPr>
          <w:b/>
          <w:lang w:val="fr-FR"/>
        </w:rPr>
        <w:t>.</w:t>
      </w:r>
    </w:p>
    <w:p w14:paraId="5B7012A7" w14:textId="5761EBF7" w:rsidR="004A06F5" w:rsidRPr="004A06F5" w:rsidRDefault="00D60663" w:rsidP="004A06F5">
      <w:pPr>
        <w:pStyle w:val="SidebarBullet"/>
        <w:rPr>
          <w:b/>
          <w:lang w:val="fr-FR"/>
        </w:rPr>
      </w:pPr>
      <w:r w:rsidRPr="004A06F5">
        <w:rPr>
          <w:lang w:val="fr-FR"/>
        </w:rPr>
        <w:t>L'auteur déclare qu’il n'a aucun lien d’intérêt</w:t>
      </w:r>
      <w:r w:rsidR="004A06F5" w:rsidRPr="004A06F5">
        <w:rPr>
          <w:b/>
          <w:lang w:val="fr-FR"/>
        </w:rPr>
        <w:t xml:space="preserve"> </w:t>
      </w:r>
      <w:r w:rsidR="004A06F5" w:rsidRPr="004A06F5">
        <w:rPr>
          <w:lang w:val="fr-FR"/>
        </w:rPr>
        <w:t>concernant les données publiées dans cet article</w:t>
      </w:r>
      <w:r w:rsidR="004A06F5" w:rsidRPr="004A06F5">
        <w:rPr>
          <w:b/>
          <w:lang w:val="fr-FR"/>
        </w:rPr>
        <w:t>.</w:t>
      </w:r>
    </w:p>
    <w:p w14:paraId="6CDBC073" w14:textId="680BB2F8" w:rsidR="005316CE" w:rsidRPr="00BF18DE" w:rsidRDefault="00D60663" w:rsidP="006E15F2">
      <w:pPr>
        <w:pStyle w:val="SidebarBullet"/>
        <w:rPr>
          <w:rFonts w:cs="Times New Roman (Body CS)"/>
          <w:b/>
          <w:lang w:val="fr-FR"/>
        </w:rPr>
      </w:pPr>
      <w:r w:rsidRPr="004A06F5">
        <w:rPr>
          <w:lang w:val="fr-FR"/>
        </w:rPr>
        <w:t>Les auteurs déclarent qu’ils n’ont aucun lien d’intérêt</w:t>
      </w:r>
      <w:r w:rsidRPr="006E15F2">
        <w:rPr>
          <w:rStyle w:val="eop"/>
          <w:bCs/>
          <w:lang w:val="fr-FR"/>
        </w:rPr>
        <w:t xml:space="preserve"> </w:t>
      </w:r>
      <w:r w:rsidR="004A06F5" w:rsidRPr="004A06F5">
        <w:rPr>
          <w:lang w:val="fr-FR"/>
        </w:rPr>
        <w:t>concernant les données publiées dans cet article</w:t>
      </w:r>
      <w:r w:rsidR="004A06F5" w:rsidRPr="006E15F2">
        <w:rPr>
          <w:b/>
          <w:lang w:val="fr-FR"/>
        </w:rPr>
        <w:t>.</w:t>
      </w:r>
    </w:p>
    <w:p w14:paraId="3A993751" w14:textId="77777777" w:rsidR="006E15F2" w:rsidRDefault="006E15F2" w:rsidP="006E15F2">
      <w:pPr>
        <w:pStyle w:val="SidebarBullet"/>
        <w:numPr>
          <w:ilvl w:val="0"/>
          <w:numId w:val="0"/>
        </w:numPr>
        <w:rPr>
          <w:b/>
          <w:lang w:val="fr-FR"/>
        </w:rPr>
      </w:pPr>
    </w:p>
    <w:p w14:paraId="2B08E57C" w14:textId="77777777" w:rsidR="006E15F2" w:rsidRPr="00BF18DE" w:rsidRDefault="006E15F2" w:rsidP="006E15F2">
      <w:pPr>
        <w:pStyle w:val="SidebarBullet"/>
        <w:numPr>
          <w:ilvl w:val="0"/>
          <w:numId w:val="0"/>
        </w:numPr>
        <w:rPr>
          <w:rStyle w:val="eop"/>
          <w:rFonts w:cs="Times New Roman (Body CS)"/>
          <w:b/>
          <w:lang w:val="fr-FR"/>
        </w:rPr>
      </w:pPr>
    </w:p>
    <w:p w14:paraId="4572EA26" w14:textId="77777777" w:rsidR="006426EB" w:rsidRPr="00885B46" w:rsidRDefault="006426EB" w:rsidP="00766152">
      <w:pPr>
        <w:pStyle w:val="Titresectionobligatoire"/>
        <w:rPr>
          <w:rStyle w:val="eop"/>
        </w:rPr>
      </w:pPr>
      <w:r w:rsidRPr="00885B46">
        <w:rPr>
          <w:rStyle w:val="eop"/>
        </w:rPr>
        <w:t>Mot</w:t>
      </w:r>
      <w:r w:rsidR="006D7334" w:rsidRPr="00885B46">
        <w:rPr>
          <w:rStyle w:val="eop"/>
        </w:rPr>
        <w:t>-</w:t>
      </w:r>
      <w:r w:rsidRPr="00885B46">
        <w:rPr>
          <w:rStyle w:val="eop"/>
        </w:rPr>
        <w:t>cl</w:t>
      </w:r>
      <w:r w:rsidR="006D7334" w:rsidRPr="00885B46">
        <w:rPr>
          <w:rStyle w:val="eop"/>
        </w:rPr>
        <w:t>é</w:t>
      </w:r>
      <w:r w:rsidRPr="00885B46">
        <w:rPr>
          <w:rStyle w:val="eop"/>
        </w:rPr>
        <w:t>s</w:t>
      </w:r>
    </w:p>
    <w:p w14:paraId="60E05040" w14:textId="3B014A0D" w:rsidR="005316CE" w:rsidRPr="00CA5FC6" w:rsidRDefault="00697BD1" w:rsidP="00CA5FC6">
      <w:pPr>
        <w:pStyle w:val="Adresse"/>
        <w:rPr>
          <w:i/>
          <w:iCs/>
          <w:color w:val="5B9BD5" w:themeColor="accent5"/>
          <w:lang w:val="fr-FR"/>
        </w:rPr>
      </w:pPr>
      <w:r w:rsidRPr="00CA5FC6">
        <w:rPr>
          <w:i/>
          <w:iCs/>
          <w:color w:val="5B9BD5" w:themeColor="accent5"/>
          <w:lang w:val="fr-FR"/>
        </w:rPr>
        <w:t>Insérez vos mot-clés ici, séparés par des “points</w:t>
      </w:r>
      <w:r w:rsidR="000A2CBF" w:rsidRPr="00CA5FC6">
        <w:rPr>
          <w:i/>
          <w:iCs/>
          <w:color w:val="5B9BD5" w:themeColor="accent5"/>
          <w:lang w:val="fr-FR"/>
        </w:rPr>
        <w:t xml:space="preserve"> </w:t>
      </w:r>
      <w:r w:rsidRPr="00CA5FC6">
        <w:rPr>
          <w:i/>
          <w:iCs/>
          <w:color w:val="5B9BD5" w:themeColor="accent5"/>
          <w:lang w:val="fr-FR"/>
        </w:rPr>
        <w:t>virgules”</w:t>
      </w:r>
      <w:r w:rsidR="00B348FA" w:rsidRPr="00CA5FC6">
        <w:rPr>
          <w:i/>
          <w:iCs/>
          <w:color w:val="5B9BD5" w:themeColor="accent5"/>
          <w:lang w:val="fr-FR"/>
        </w:rPr>
        <w:t xml:space="preserve"> avec espaces avant et après le “points virgule”</w:t>
      </w:r>
      <w:r w:rsidRPr="00CA5FC6">
        <w:rPr>
          <w:i/>
          <w:iCs/>
          <w:color w:val="5B9BD5" w:themeColor="accent5"/>
          <w:lang w:val="fr-FR"/>
        </w:rPr>
        <w:t>, sans majuscule.</w:t>
      </w:r>
      <w:r w:rsidR="00CA5FC6">
        <w:rPr>
          <w:i/>
          <w:iCs/>
          <w:color w:val="5B9BD5" w:themeColor="accent5"/>
          <w:lang w:val="fr-FR"/>
        </w:rPr>
        <w:t xml:space="preserve"> Exemple :</w:t>
      </w:r>
    </w:p>
    <w:p w14:paraId="78EEFFB3" w14:textId="57E5C60C" w:rsidR="005316CE" w:rsidRDefault="00BF18DE" w:rsidP="00CA5FC6">
      <w:pPr>
        <w:rPr>
          <w:rStyle w:val="eop"/>
        </w:rPr>
      </w:pPr>
      <w:r>
        <w:rPr>
          <w:rStyle w:val="eop"/>
        </w:rPr>
        <w:t>mot-</w:t>
      </w:r>
      <w:r w:rsidR="00DA6E13">
        <w:rPr>
          <w:rStyle w:val="eop"/>
        </w:rPr>
        <w:t xml:space="preserve">clé1 </w:t>
      </w:r>
      <w:r w:rsidR="00CA5FC6" w:rsidRPr="00CA5FC6">
        <w:rPr>
          <w:rStyle w:val="eop"/>
        </w:rPr>
        <w:t>;</w:t>
      </w:r>
      <w:r w:rsidR="00CA5FC6">
        <w:rPr>
          <w:rStyle w:val="eop"/>
        </w:rPr>
        <w:t xml:space="preserve"> </w:t>
      </w:r>
      <w:r w:rsidR="00DA6E13">
        <w:rPr>
          <w:rStyle w:val="eop"/>
        </w:rPr>
        <w:t>mot-clé2</w:t>
      </w:r>
      <w:r w:rsidR="00CA5FC6" w:rsidRPr="00CA5FC6">
        <w:rPr>
          <w:rStyle w:val="eop"/>
        </w:rPr>
        <w:t> ;</w:t>
      </w:r>
      <w:r w:rsidR="00CA5FC6">
        <w:rPr>
          <w:rStyle w:val="eop"/>
        </w:rPr>
        <w:t xml:space="preserve"> </w:t>
      </w:r>
      <w:r w:rsidR="00DA6E13">
        <w:rPr>
          <w:rStyle w:val="eop"/>
        </w:rPr>
        <w:t>mot-clé3</w:t>
      </w:r>
    </w:p>
    <w:p w14:paraId="04855555" w14:textId="77777777" w:rsidR="005316CE" w:rsidRPr="00885B46" w:rsidRDefault="005316CE" w:rsidP="00766152">
      <w:pPr>
        <w:rPr>
          <w:rStyle w:val="eop"/>
        </w:rPr>
      </w:pPr>
    </w:p>
    <w:p w14:paraId="22F621D8" w14:textId="77777777" w:rsidR="006426EB" w:rsidRPr="007D4EEA" w:rsidRDefault="006426EB" w:rsidP="007D4EEA">
      <w:pPr>
        <w:pStyle w:val="Titresectionobligatoire"/>
        <w:rPr>
          <w:rStyle w:val="eop"/>
        </w:rPr>
      </w:pPr>
      <w:r w:rsidRPr="007D4EEA">
        <w:rPr>
          <w:rStyle w:val="eop"/>
        </w:rPr>
        <w:t>Keywords</w:t>
      </w:r>
    </w:p>
    <w:p w14:paraId="2F6C6874" w14:textId="627DE35C" w:rsidR="00CA5FC6" w:rsidRPr="00CA5FC6" w:rsidRDefault="00697BD1" w:rsidP="00CA5FC6">
      <w:pPr>
        <w:pStyle w:val="Adresse"/>
        <w:rPr>
          <w:i/>
          <w:iCs/>
          <w:color w:val="5B9BD5" w:themeColor="accent5"/>
          <w:lang w:val="fr-FR"/>
        </w:rPr>
      </w:pPr>
      <w:r w:rsidRPr="00CA5FC6">
        <w:rPr>
          <w:i/>
          <w:iCs/>
          <w:color w:val="5B9BD5" w:themeColor="accent5"/>
          <w:lang w:val="fr-FR"/>
        </w:rPr>
        <w:t>Insérez la traduction de vos mot-clés ici</w:t>
      </w:r>
      <w:r w:rsidR="000A2CBF" w:rsidRPr="00CA5FC6">
        <w:rPr>
          <w:i/>
          <w:iCs/>
          <w:color w:val="5B9BD5" w:themeColor="accent5"/>
          <w:lang w:val="fr-FR"/>
        </w:rPr>
        <w:t>, séparés par des “points virgules”</w:t>
      </w:r>
      <w:r w:rsidR="00B348FA" w:rsidRPr="00CA5FC6">
        <w:rPr>
          <w:i/>
          <w:iCs/>
          <w:color w:val="5B9BD5" w:themeColor="accent5"/>
          <w:lang w:val="fr-FR"/>
        </w:rPr>
        <w:t xml:space="preserve"> avec espace après le “points virgule” seulement</w:t>
      </w:r>
      <w:r w:rsidR="000A2CBF" w:rsidRPr="00CA5FC6">
        <w:rPr>
          <w:i/>
          <w:iCs/>
          <w:color w:val="5B9BD5" w:themeColor="accent5"/>
          <w:lang w:val="fr-FR"/>
        </w:rPr>
        <w:t>, sans majuscule</w:t>
      </w:r>
      <w:r w:rsidRPr="00CA5FC6">
        <w:rPr>
          <w:i/>
          <w:iCs/>
          <w:color w:val="5B9BD5" w:themeColor="accent5"/>
          <w:lang w:val="fr-FR"/>
        </w:rPr>
        <w:t>.</w:t>
      </w:r>
      <w:r w:rsidR="006E15F2">
        <w:rPr>
          <w:i/>
          <w:iCs/>
          <w:color w:val="5B9BD5" w:themeColor="accent5"/>
          <w:lang w:val="fr-FR"/>
        </w:rPr>
        <w:t xml:space="preserve"> Exemple :</w:t>
      </w:r>
    </w:p>
    <w:p w14:paraId="753A19FF" w14:textId="1E410823" w:rsidR="00697BD1" w:rsidRDefault="00DA6E13" w:rsidP="00FF5254">
      <w:pPr>
        <w:pStyle w:val="FrontmatterHeading"/>
        <w:rPr>
          <w:rFonts w:ascii="Times New Roman" w:hAnsi="Times New Roman" w:cstheme="minorBidi"/>
          <w:b w:val="0"/>
          <w:sz w:val="24"/>
          <w:lang w:val="fr-FR"/>
        </w:rPr>
      </w:pPr>
      <w:r>
        <w:rPr>
          <w:rFonts w:ascii="Times New Roman" w:hAnsi="Times New Roman" w:cstheme="minorBidi"/>
          <w:b w:val="0"/>
          <w:sz w:val="24"/>
          <w:lang w:val="fr-FR"/>
        </w:rPr>
        <w:t>keyword1</w:t>
      </w:r>
      <w:r w:rsidR="00FF5254" w:rsidRPr="00FF5254">
        <w:rPr>
          <w:rFonts w:ascii="Times New Roman" w:hAnsi="Times New Roman" w:cstheme="minorBidi"/>
          <w:b w:val="0"/>
          <w:sz w:val="24"/>
          <w:lang w:val="fr-FR"/>
        </w:rPr>
        <w:t>;</w:t>
      </w:r>
      <w:r w:rsidR="00FF5254">
        <w:rPr>
          <w:rFonts w:ascii="Times New Roman" w:hAnsi="Times New Roman" w:cstheme="minorBidi"/>
          <w:b w:val="0"/>
          <w:sz w:val="24"/>
          <w:lang w:val="fr-FR"/>
        </w:rPr>
        <w:t xml:space="preserve"> </w:t>
      </w:r>
      <w:r w:rsidR="00313EE1">
        <w:rPr>
          <w:rFonts w:ascii="Times New Roman" w:hAnsi="Times New Roman" w:cstheme="minorBidi"/>
          <w:b w:val="0"/>
          <w:sz w:val="24"/>
          <w:lang w:val="fr-FR"/>
        </w:rPr>
        <w:t>keyword2</w:t>
      </w:r>
      <w:r w:rsidR="00FF5254" w:rsidRPr="00FF5254">
        <w:rPr>
          <w:rFonts w:ascii="Times New Roman" w:hAnsi="Times New Roman" w:cstheme="minorBidi"/>
          <w:b w:val="0"/>
          <w:sz w:val="24"/>
          <w:lang w:val="fr-FR"/>
        </w:rPr>
        <w:t>;</w:t>
      </w:r>
      <w:r w:rsidR="00FF5254">
        <w:rPr>
          <w:rFonts w:ascii="Times New Roman" w:hAnsi="Times New Roman" w:cstheme="minorBidi"/>
          <w:b w:val="0"/>
          <w:sz w:val="24"/>
          <w:lang w:val="fr-FR"/>
        </w:rPr>
        <w:t xml:space="preserve"> </w:t>
      </w:r>
      <w:r w:rsidR="00313EE1">
        <w:rPr>
          <w:rFonts w:ascii="Times New Roman" w:hAnsi="Times New Roman" w:cstheme="minorBidi"/>
          <w:b w:val="0"/>
          <w:sz w:val="24"/>
          <w:lang w:val="fr-FR"/>
        </w:rPr>
        <w:t>keyword3</w:t>
      </w:r>
    </w:p>
    <w:p w14:paraId="3D36D040" w14:textId="77777777" w:rsidR="00FF5254" w:rsidRPr="00885B46" w:rsidRDefault="00FF5254" w:rsidP="00FF5254">
      <w:pPr>
        <w:pStyle w:val="FrontmatterHeading"/>
        <w:rPr>
          <w:rStyle w:val="eop"/>
          <w:lang w:val="fr-FR"/>
        </w:rPr>
      </w:pPr>
    </w:p>
    <w:p w14:paraId="51043403" w14:textId="77777777" w:rsidR="006426EB" w:rsidRPr="00885B46" w:rsidRDefault="006426EB" w:rsidP="00766152">
      <w:pPr>
        <w:pStyle w:val="Titresectionobligatoire"/>
        <w:rPr>
          <w:rStyle w:val="eop"/>
        </w:rPr>
      </w:pPr>
      <w:r w:rsidRPr="00885B46">
        <w:rPr>
          <w:rStyle w:val="eop"/>
        </w:rPr>
        <w:t>Résumé</w:t>
      </w:r>
    </w:p>
    <w:p w14:paraId="294C31FB" w14:textId="098E9F21" w:rsidR="00885B46" w:rsidRPr="00885B46" w:rsidRDefault="00885B46" w:rsidP="00766152">
      <w:pPr>
        <w:rPr>
          <w:rStyle w:val="eop"/>
        </w:rPr>
      </w:pPr>
      <w:r w:rsidRPr="00885B46">
        <w:rPr>
          <w:rStyle w:val="eop"/>
        </w:rPr>
        <w:t>Insérez votre résumé ici.</w:t>
      </w:r>
      <w:r w:rsidR="00BC6DC3">
        <w:rPr>
          <w:rStyle w:val="eop"/>
        </w:rPr>
        <w:t xml:space="preserve"> N</w:t>
      </w:r>
      <w:r w:rsidRPr="00885B46">
        <w:rPr>
          <w:rStyle w:val="eop"/>
        </w:rPr>
        <w:t>e pas changer le style svp.</w:t>
      </w:r>
    </w:p>
    <w:p w14:paraId="6B262A52" w14:textId="77777777" w:rsidR="00885B46" w:rsidRPr="00885B46" w:rsidRDefault="00885B46" w:rsidP="00C26428">
      <w:pPr>
        <w:pStyle w:val="FrontmatterHeading"/>
        <w:rPr>
          <w:rStyle w:val="eop"/>
          <w:lang w:val="fr-FR"/>
        </w:rPr>
      </w:pPr>
    </w:p>
    <w:p w14:paraId="32327836" w14:textId="77777777" w:rsidR="006426EB" w:rsidRPr="00885B46" w:rsidRDefault="006426EB" w:rsidP="00766152">
      <w:pPr>
        <w:pStyle w:val="Titresectionobligatoire"/>
        <w:rPr>
          <w:rStyle w:val="eop"/>
        </w:rPr>
      </w:pPr>
      <w:r w:rsidRPr="00885B46">
        <w:rPr>
          <w:rStyle w:val="eop"/>
        </w:rPr>
        <w:t>Summary</w:t>
      </w:r>
    </w:p>
    <w:p w14:paraId="553A8329" w14:textId="77777777" w:rsidR="00885B46" w:rsidRPr="00885B46" w:rsidRDefault="00885B46" w:rsidP="00766152">
      <w:pPr>
        <w:rPr>
          <w:rStyle w:val="eop"/>
        </w:rPr>
      </w:pPr>
      <w:r w:rsidRPr="00885B46">
        <w:rPr>
          <w:rStyle w:val="eop"/>
        </w:rPr>
        <w:t>Insérez la version anglaise de votre résumé ici. Ne pas changer le style svp.</w:t>
      </w:r>
    </w:p>
    <w:p w14:paraId="40C6AA0A" w14:textId="77777777" w:rsidR="00885B46" w:rsidRPr="00885B46" w:rsidRDefault="00885B46" w:rsidP="00C26428">
      <w:pPr>
        <w:pStyle w:val="FrontmatterHeading"/>
        <w:rPr>
          <w:rStyle w:val="eop"/>
          <w:lang w:val="fr-FR"/>
        </w:rPr>
      </w:pPr>
    </w:p>
    <w:p w14:paraId="20761BEC" w14:textId="5A0774FC" w:rsidR="003E1189" w:rsidRDefault="006426EB" w:rsidP="00660841">
      <w:pPr>
        <w:pStyle w:val="Titresectionobligatoire"/>
        <w:rPr>
          <w:rStyle w:val="eop"/>
          <w:rFonts w:ascii="Aptos" w:eastAsiaTheme="majorEastAsia" w:hAnsi="Aptos" w:cs="Segoe UI"/>
        </w:rPr>
      </w:pPr>
      <w:r w:rsidRPr="00CA2510">
        <w:t>Tit</w:t>
      </w:r>
      <w:r w:rsidR="006E15F2">
        <w:t>re en anglais</w:t>
      </w:r>
    </w:p>
    <w:p w14:paraId="6E1A01DA" w14:textId="088318CB" w:rsidR="00BC00EF" w:rsidRPr="006E15F2" w:rsidRDefault="00885B46" w:rsidP="006E15F2">
      <w:pPr>
        <w:pStyle w:val="Adresse"/>
        <w:rPr>
          <w:i/>
          <w:iCs/>
          <w:color w:val="5B9BD5" w:themeColor="accent5"/>
          <w:lang w:val="fr-FR"/>
        </w:rPr>
      </w:pPr>
      <w:r w:rsidRPr="006E15F2">
        <w:rPr>
          <w:i/>
          <w:iCs/>
          <w:color w:val="5B9BD5" w:themeColor="accent5"/>
          <w:lang w:val="fr-FR"/>
        </w:rPr>
        <w:t>Insérez la version anglaise de votre titre d’article ici.</w:t>
      </w:r>
      <w:r w:rsidR="00660841" w:rsidRPr="006E15F2">
        <w:rPr>
          <w:i/>
          <w:iCs/>
          <w:color w:val="5B9BD5" w:themeColor="accent5"/>
          <w:lang w:val="fr-FR"/>
        </w:rPr>
        <w:t xml:space="preserve"> Chaque mot doit comporter une majuscule</w:t>
      </w:r>
      <w:r w:rsidR="00D60663" w:rsidRPr="006E15F2">
        <w:rPr>
          <w:i/>
          <w:iCs/>
          <w:color w:val="5B9BD5" w:themeColor="accent5"/>
          <w:lang w:val="fr-FR"/>
        </w:rPr>
        <w:t>, sauf les mots de liaisons</w:t>
      </w:r>
      <w:r w:rsidR="00660841" w:rsidRPr="006E15F2">
        <w:rPr>
          <w:i/>
          <w:iCs/>
          <w:color w:val="5B9BD5" w:themeColor="accent5"/>
          <w:lang w:val="fr-FR"/>
        </w:rPr>
        <w:t>.</w:t>
      </w:r>
      <w:r w:rsidRPr="006E15F2">
        <w:rPr>
          <w:i/>
          <w:iCs/>
          <w:color w:val="5B9BD5" w:themeColor="accent5"/>
          <w:lang w:val="fr-FR"/>
        </w:rPr>
        <w:t xml:space="preserve"> Ne pas changer le style svp.</w:t>
      </w:r>
      <w:r w:rsidR="006E15F2" w:rsidRPr="006E15F2">
        <w:rPr>
          <w:i/>
          <w:iCs/>
          <w:color w:val="5B9BD5" w:themeColor="accent5"/>
          <w:lang w:val="fr-FR"/>
        </w:rPr>
        <w:t xml:space="preserve"> Exemple :</w:t>
      </w:r>
    </w:p>
    <w:p w14:paraId="3F2203EB" w14:textId="155FA986" w:rsidR="006E15F2" w:rsidRDefault="006E15F2" w:rsidP="006E4225">
      <w:pPr>
        <w:pStyle w:val="Titresectionobligatoire"/>
        <w:rPr>
          <w:b w:val="0"/>
          <w:bCs/>
        </w:rPr>
      </w:pPr>
      <w:r>
        <w:rPr>
          <w:b w:val="0"/>
          <w:bCs/>
        </w:rPr>
        <w:t xml:space="preserve">Article </w:t>
      </w:r>
      <w:r w:rsidR="00621E4D">
        <w:rPr>
          <w:b w:val="0"/>
          <w:bCs/>
        </w:rPr>
        <w:t>T</w:t>
      </w:r>
      <w:r>
        <w:rPr>
          <w:b w:val="0"/>
          <w:bCs/>
        </w:rPr>
        <w:t>itle</w:t>
      </w:r>
    </w:p>
    <w:p w14:paraId="07E87DB5" w14:textId="77777777" w:rsidR="006E15F2" w:rsidRPr="006E4225" w:rsidRDefault="006E15F2" w:rsidP="006E4225">
      <w:pPr>
        <w:pStyle w:val="Titresectionobligatoire"/>
        <w:rPr>
          <w:b w:val="0"/>
          <w:bCs/>
        </w:rPr>
      </w:pPr>
    </w:p>
    <w:sectPr w:rsidR="006E15F2" w:rsidRPr="006E4225" w:rsidSect="00B942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443A0"/>
    <w:multiLevelType w:val="hybridMultilevel"/>
    <w:tmpl w:val="E6B66D1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1" w15:restartNumberingAfterBreak="0">
    <w:nsid w:val="38887477"/>
    <w:multiLevelType w:val="hybridMultilevel"/>
    <w:tmpl w:val="D56041AC"/>
    <w:lvl w:ilvl="0" w:tplc="BD66A2C2">
      <w:start w:val="1"/>
      <w:numFmt w:val="bullet"/>
      <w:pStyle w:val="Sidebar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D3D2F"/>
    <w:multiLevelType w:val="multilevel"/>
    <w:tmpl w:val="403250E2"/>
    <w:lvl w:ilvl="0">
      <w:start w:val="1"/>
      <w:numFmt w:val="bullet"/>
      <w:lvlText w:val=""/>
      <w:lvlJc w:val="left"/>
      <w:pPr>
        <w:ind w:left="720" w:hanging="360"/>
      </w:pPr>
      <w:rPr>
        <w:rFonts w:ascii="Aptos Narrow" w:hAnsi="Aptos Narrow" w:hint="default"/>
        <w:b w:val="0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E372A"/>
    <w:multiLevelType w:val="hybridMultilevel"/>
    <w:tmpl w:val="F09066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E6477"/>
    <w:multiLevelType w:val="hybridMultilevel"/>
    <w:tmpl w:val="04F0E3F0"/>
    <w:lvl w:ilvl="0" w:tplc="B2C4B4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013759">
    <w:abstractNumId w:val="3"/>
  </w:num>
  <w:num w:numId="2" w16cid:durableId="1604458279">
    <w:abstractNumId w:val="4"/>
  </w:num>
  <w:num w:numId="3" w16cid:durableId="45446663">
    <w:abstractNumId w:val="1"/>
  </w:num>
  <w:num w:numId="4" w16cid:durableId="366956132">
    <w:abstractNumId w:val="2"/>
  </w:num>
  <w:num w:numId="5" w16cid:durableId="367025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AFC"/>
    <w:rsid w:val="00036890"/>
    <w:rsid w:val="000A2CBF"/>
    <w:rsid w:val="000B6594"/>
    <w:rsid w:val="00122FF2"/>
    <w:rsid w:val="001406BF"/>
    <w:rsid w:val="001514A9"/>
    <w:rsid w:val="00153509"/>
    <w:rsid w:val="001A3B37"/>
    <w:rsid w:val="001A7C74"/>
    <w:rsid w:val="001C6548"/>
    <w:rsid w:val="001D1D34"/>
    <w:rsid w:val="001D6186"/>
    <w:rsid w:val="001E585F"/>
    <w:rsid w:val="00253ACE"/>
    <w:rsid w:val="00271F90"/>
    <w:rsid w:val="00272F76"/>
    <w:rsid w:val="00274552"/>
    <w:rsid w:val="002B0C95"/>
    <w:rsid w:val="00313EE1"/>
    <w:rsid w:val="00321AFC"/>
    <w:rsid w:val="00346A7F"/>
    <w:rsid w:val="00356AFE"/>
    <w:rsid w:val="00361A90"/>
    <w:rsid w:val="00372331"/>
    <w:rsid w:val="00377788"/>
    <w:rsid w:val="00386F31"/>
    <w:rsid w:val="003939C0"/>
    <w:rsid w:val="003E0D0A"/>
    <w:rsid w:val="003E1189"/>
    <w:rsid w:val="003E1AB4"/>
    <w:rsid w:val="00427F15"/>
    <w:rsid w:val="00441D6F"/>
    <w:rsid w:val="004850CB"/>
    <w:rsid w:val="004A06F5"/>
    <w:rsid w:val="004B2544"/>
    <w:rsid w:val="004B4E2E"/>
    <w:rsid w:val="004C3001"/>
    <w:rsid w:val="004E3ED6"/>
    <w:rsid w:val="005316CE"/>
    <w:rsid w:val="00567F86"/>
    <w:rsid w:val="0057618E"/>
    <w:rsid w:val="005A6FC2"/>
    <w:rsid w:val="005C2580"/>
    <w:rsid w:val="00621E4D"/>
    <w:rsid w:val="00624B64"/>
    <w:rsid w:val="006426EB"/>
    <w:rsid w:val="00654318"/>
    <w:rsid w:val="00660841"/>
    <w:rsid w:val="00697BD1"/>
    <w:rsid w:val="006D7334"/>
    <w:rsid w:val="006E15F2"/>
    <w:rsid w:val="006E4225"/>
    <w:rsid w:val="006E6F86"/>
    <w:rsid w:val="00752645"/>
    <w:rsid w:val="00757890"/>
    <w:rsid w:val="00766152"/>
    <w:rsid w:val="007901B1"/>
    <w:rsid w:val="007A6E9C"/>
    <w:rsid w:val="007D4EEA"/>
    <w:rsid w:val="007F6D06"/>
    <w:rsid w:val="0082774C"/>
    <w:rsid w:val="00885B46"/>
    <w:rsid w:val="008A4FA9"/>
    <w:rsid w:val="008D5C5F"/>
    <w:rsid w:val="009236DB"/>
    <w:rsid w:val="00925418"/>
    <w:rsid w:val="00941351"/>
    <w:rsid w:val="00966907"/>
    <w:rsid w:val="00A824D1"/>
    <w:rsid w:val="00A90396"/>
    <w:rsid w:val="00AD20D8"/>
    <w:rsid w:val="00AE6C92"/>
    <w:rsid w:val="00AF3C0C"/>
    <w:rsid w:val="00B2588C"/>
    <w:rsid w:val="00B348FA"/>
    <w:rsid w:val="00B753FE"/>
    <w:rsid w:val="00B7692D"/>
    <w:rsid w:val="00B876EE"/>
    <w:rsid w:val="00B94259"/>
    <w:rsid w:val="00BB0E37"/>
    <w:rsid w:val="00BC00EF"/>
    <w:rsid w:val="00BC6DC3"/>
    <w:rsid w:val="00BF18DE"/>
    <w:rsid w:val="00C26428"/>
    <w:rsid w:val="00C479BE"/>
    <w:rsid w:val="00C70B5F"/>
    <w:rsid w:val="00C734F5"/>
    <w:rsid w:val="00C747FE"/>
    <w:rsid w:val="00CA2510"/>
    <w:rsid w:val="00CA5FC6"/>
    <w:rsid w:val="00CA67E9"/>
    <w:rsid w:val="00CE0A84"/>
    <w:rsid w:val="00D21B68"/>
    <w:rsid w:val="00D60663"/>
    <w:rsid w:val="00DA2849"/>
    <w:rsid w:val="00DA6E13"/>
    <w:rsid w:val="00DD2809"/>
    <w:rsid w:val="00DF2DF6"/>
    <w:rsid w:val="00E15B10"/>
    <w:rsid w:val="00E518A9"/>
    <w:rsid w:val="00E533C8"/>
    <w:rsid w:val="00E6113C"/>
    <w:rsid w:val="00E638C4"/>
    <w:rsid w:val="00E83EC9"/>
    <w:rsid w:val="00ED5CB0"/>
    <w:rsid w:val="00F92FD4"/>
    <w:rsid w:val="00FF5254"/>
    <w:rsid w:val="00FF7DC4"/>
    <w:rsid w:val="6EC3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1B3A"/>
  <w15:chartTrackingRefBased/>
  <w15:docId w15:val="{CFC910F2-4ACD-4C58-B3E2-62F1F608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FC2"/>
    <w:pPr>
      <w:spacing w:after="120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E6113C"/>
    <w:pPr>
      <w:keepNext/>
      <w:keepLines/>
      <w:spacing w:before="240"/>
      <w:outlineLvl w:val="0"/>
    </w:pPr>
    <w:rPr>
      <w:rFonts w:eastAsiaTheme="majorEastAsia" w:cstheme="majorBidi"/>
      <w:color w:val="2F5496" w:themeColor="accent1" w:themeShade="BF"/>
      <w:sz w:val="28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6113C"/>
    <w:pPr>
      <w:keepNext/>
      <w:keepLines/>
      <w:spacing w:before="240"/>
      <w:outlineLvl w:val="1"/>
    </w:pPr>
    <w:rPr>
      <w:rFonts w:eastAsiaTheme="majorEastAsia" w:cstheme="majorBidi"/>
      <w:color w:val="2F5496" w:themeColor="accent1" w:themeShade="BF"/>
      <w:sz w:val="26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6113C"/>
    <w:pPr>
      <w:keepNext/>
      <w:keepLines/>
      <w:spacing w:before="24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E6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E6F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E6F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E6F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E6F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E6F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6113C"/>
    <w:rPr>
      <w:rFonts w:ascii="Times New Roman" w:eastAsiaTheme="majorEastAsia" w:hAnsi="Times New Roman" w:cstheme="majorBidi"/>
      <w:color w:val="2F5496" w:themeColor="accent1" w:themeShade="BF"/>
      <w:sz w:val="28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E6113C"/>
    <w:rPr>
      <w:rFonts w:ascii="Times New Roman" w:eastAsiaTheme="majorEastAsia" w:hAnsi="Times New Roman" w:cstheme="majorBidi"/>
      <w:color w:val="2F5496" w:themeColor="accent1" w:themeShade="BF"/>
      <w:sz w:val="26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E6113C"/>
    <w:rPr>
      <w:rFonts w:ascii="Times New Roman" w:eastAsiaTheme="majorEastAsia" w:hAnsi="Times New Roman" w:cstheme="majorBidi"/>
      <w:color w:val="2F5496" w:themeColor="accent1" w:themeShade="BF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E6F8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E6F8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E6F8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E6F8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E6F8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E6F8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53509"/>
    <w:pPr>
      <w:spacing w:after="24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53509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E6F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E6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E6F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E6F8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E6F8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E6F8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6F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6F8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E6F86"/>
    <w:rPr>
      <w:b/>
      <w:bCs/>
      <w:smallCaps/>
      <w:color w:val="2F5496" w:themeColor="accent1" w:themeShade="BF"/>
      <w:spacing w:val="5"/>
    </w:rPr>
  </w:style>
  <w:style w:type="paragraph" w:customStyle="1" w:styleId="Auteur">
    <w:name w:val="Auteur"/>
    <w:basedOn w:val="Normal"/>
    <w:qFormat/>
    <w:rsid w:val="005A6FC2"/>
    <w:pPr>
      <w:spacing w:before="240"/>
    </w:pPr>
    <w:rPr>
      <w:lang w:val="en-GB"/>
    </w:rPr>
  </w:style>
  <w:style w:type="paragraph" w:customStyle="1" w:styleId="Adresse">
    <w:name w:val="Adresse"/>
    <w:qFormat/>
    <w:rsid w:val="005A6FC2"/>
    <w:pPr>
      <w:spacing w:after="240"/>
    </w:pPr>
    <w:rPr>
      <w:rFonts w:ascii="Times New Roman" w:hAnsi="Times New Roman"/>
      <w:lang w:val="en-GB"/>
    </w:rPr>
  </w:style>
  <w:style w:type="paragraph" w:customStyle="1" w:styleId="FrontmatterHeading">
    <w:name w:val="Frontmatter Heading"/>
    <w:qFormat/>
    <w:rsid w:val="00885B46"/>
    <w:pPr>
      <w:keepNext/>
      <w:contextualSpacing/>
    </w:pPr>
    <w:rPr>
      <w:rFonts w:ascii="Aptos Narrow" w:hAnsi="Aptos Narrow" w:cs="Times New Roman (Body CS)"/>
      <w:b/>
      <w:sz w:val="22"/>
      <w:lang w:val="en-GB"/>
    </w:rPr>
  </w:style>
  <w:style w:type="paragraph" w:customStyle="1" w:styleId="ChapoText">
    <w:name w:val="ChapoText"/>
    <w:basedOn w:val="FrontmatterHeading"/>
    <w:qFormat/>
    <w:rsid w:val="00C70B5F"/>
    <w:pPr>
      <w:spacing w:after="240"/>
    </w:pPr>
    <w:rPr>
      <w:b w:val="0"/>
    </w:rPr>
  </w:style>
  <w:style w:type="character" w:customStyle="1" w:styleId="eop">
    <w:name w:val="eop"/>
    <w:basedOn w:val="Policepardfaut"/>
    <w:rsid w:val="00C70B5F"/>
  </w:style>
  <w:style w:type="paragraph" w:customStyle="1" w:styleId="SidebarBullet">
    <w:name w:val="Sidebar Bullet"/>
    <w:basedOn w:val="FrontmatterHeading"/>
    <w:qFormat/>
    <w:rsid w:val="004C3001"/>
    <w:pPr>
      <w:numPr>
        <w:numId w:val="3"/>
      </w:numPr>
    </w:pPr>
    <w:rPr>
      <w:rFonts w:eastAsiaTheme="majorEastAsia" w:cs="Segoe UI"/>
      <w:b w:val="0"/>
      <w:iCs/>
    </w:rPr>
  </w:style>
  <w:style w:type="paragraph" w:styleId="Rvision">
    <w:name w:val="Revision"/>
    <w:hidden/>
    <w:uiPriority w:val="99"/>
    <w:semiHidden/>
    <w:rsid w:val="004C3001"/>
  </w:style>
  <w:style w:type="paragraph" w:customStyle="1" w:styleId="paragraph">
    <w:name w:val="paragraph"/>
    <w:basedOn w:val="Normal"/>
    <w:rsid w:val="00253ACE"/>
    <w:pPr>
      <w:spacing w:before="100" w:beforeAutospacing="1" w:after="100" w:afterAutospacing="1"/>
    </w:pPr>
    <w:rPr>
      <w:rFonts w:eastAsia="Times New Roman" w:cs="Times New Roman"/>
      <w:lang w:eastAsia="en-GB"/>
    </w:rPr>
  </w:style>
  <w:style w:type="paragraph" w:customStyle="1" w:styleId="SectionExplanation">
    <w:name w:val="SectionExplanation"/>
    <w:basedOn w:val="ChapoText"/>
    <w:qFormat/>
    <w:rsid w:val="00253ACE"/>
    <w:pPr>
      <w:spacing w:after="0"/>
      <w:textAlignment w:val="baseline"/>
    </w:pPr>
    <w:rPr>
      <w:rFonts w:eastAsiaTheme="majorEastAsia" w:cs="Segoe UI"/>
      <w:i/>
      <w:iCs/>
    </w:rPr>
  </w:style>
  <w:style w:type="paragraph" w:customStyle="1" w:styleId="Style1">
    <w:name w:val="Style1"/>
    <w:basedOn w:val="Adresse"/>
    <w:qFormat/>
    <w:rsid w:val="006426EB"/>
    <w:rPr>
      <w:lang w:val="fr-FR"/>
    </w:rPr>
  </w:style>
  <w:style w:type="paragraph" w:customStyle="1" w:styleId="Informationsauteurs">
    <w:name w:val="Informations auteurs"/>
    <w:basedOn w:val="Adresse"/>
    <w:qFormat/>
    <w:rsid w:val="006426EB"/>
    <w:pPr>
      <w:keepNext/>
      <w:contextualSpacing/>
    </w:pPr>
    <w:rPr>
      <w:rFonts w:cs="Times New Roman (Body CS)"/>
      <w:sz w:val="22"/>
      <w:lang w:val="fr-FR"/>
    </w:rPr>
  </w:style>
  <w:style w:type="paragraph" w:customStyle="1" w:styleId="Titredelarticle">
    <w:name w:val="Titre de l'article"/>
    <w:basedOn w:val="Titre"/>
    <w:link w:val="TitredelarticleChar"/>
    <w:qFormat/>
    <w:rsid w:val="005A6FC2"/>
  </w:style>
  <w:style w:type="character" w:customStyle="1" w:styleId="TitredelarticleChar">
    <w:name w:val="Titre de l'article Char"/>
    <w:basedOn w:val="TitreCar"/>
    <w:link w:val="Titredelarticle"/>
    <w:rsid w:val="005A6FC2"/>
    <w:rPr>
      <w:rFonts w:ascii="Times New Roman" w:eastAsiaTheme="majorEastAsia" w:hAnsi="Times New Roman" w:cstheme="majorBidi"/>
      <w:spacing w:val="-10"/>
      <w:kern w:val="28"/>
      <w:sz w:val="56"/>
      <w:szCs w:val="56"/>
      <w:lang w:val="fr-FR"/>
    </w:rPr>
  </w:style>
  <w:style w:type="paragraph" w:customStyle="1" w:styleId="Style2">
    <w:name w:val="Style2"/>
    <w:basedOn w:val="ChapoText"/>
    <w:qFormat/>
    <w:rsid w:val="00885B46"/>
    <w:pPr>
      <w:spacing w:after="0"/>
    </w:pPr>
  </w:style>
  <w:style w:type="paragraph" w:customStyle="1" w:styleId="Titredesection">
    <w:name w:val="Titre de section"/>
    <w:link w:val="TitredesectionChar"/>
    <w:qFormat/>
    <w:rsid w:val="000B6594"/>
    <w:rPr>
      <w:rFonts w:asciiTheme="majorHAnsi" w:eastAsiaTheme="majorEastAsia" w:hAnsiTheme="majorHAnsi" w:cs="Times New Roman (Headings CS)"/>
      <w:color w:val="4472C4" w:themeColor="accent1"/>
      <w:sz w:val="32"/>
      <w:szCs w:val="40"/>
      <w:lang w:eastAsia="fr-FR"/>
    </w:rPr>
  </w:style>
  <w:style w:type="character" w:customStyle="1" w:styleId="TitredesectionChar">
    <w:name w:val="Titre de section Char"/>
    <w:basedOn w:val="Titre1Car"/>
    <w:link w:val="Titredesection"/>
    <w:rsid w:val="000B6594"/>
    <w:rPr>
      <w:rFonts w:asciiTheme="majorHAnsi" w:eastAsiaTheme="majorEastAsia" w:hAnsiTheme="majorHAnsi" w:cs="Times New Roman (Headings CS)"/>
      <w:color w:val="4472C4" w:themeColor="accent1"/>
      <w:sz w:val="32"/>
      <w:szCs w:val="40"/>
      <w:lang w:val="fr-FR" w:eastAsia="fr-FR"/>
    </w:rPr>
  </w:style>
  <w:style w:type="paragraph" w:customStyle="1" w:styleId="Titredesous-section">
    <w:name w:val="Titre de sous-section"/>
    <w:qFormat/>
    <w:rsid w:val="000B6594"/>
    <w:rPr>
      <w:rFonts w:asciiTheme="majorHAnsi" w:eastAsiaTheme="majorEastAsia" w:hAnsiTheme="majorHAnsi" w:cs="Times New Roman (Headings CS)"/>
      <w:color w:val="4472C4" w:themeColor="accent1"/>
      <w:sz w:val="26"/>
      <w:szCs w:val="40"/>
      <w:lang w:eastAsia="fr-FR"/>
    </w:rPr>
  </w:style>
  <w:style w:type="character" w:styleId="Accentuationlgre">
    <w:name w:val="Subtle Emphasis"/>
    <w:basedOn w:val="Policepardfaut"/>
    <w:uiPriority w:val="19"/>
    <w:qFormat/>
    <w:rsid w:val="00BC00EF"/>
    <w:rPr>
      <w:i/>
      <w:iCs/>
      <w:color w:val="404040" w:themeColor="text1" w:themeTint="BF"/>
    </w:rPr>
  </w:style>
  <w:style w:type="paragraph" w:customStyle="1" w:styleId="Titresectionobligatoire">
    <w:name w:val="Titre section obligatoire"/>
    <w:qFormat/>
    <w:rsid w:val="00766152"/>
    <w:rPr>
      <w:rFonts w:ascii="Times New Roman" w:hAnsi="Times New Roman" w:cs="Times New Roman (Body CS)"/>
      <w:b/>
    </w:rPr>
  </w:style>
  <w:style w:type="paragraph" w:customStyle="1" w:styleId="Liste1">
    <w:name w:val="Liste1"/>
    <w:basedOn w:val="SidebarBullet"/>
    <w:qFormat/>
    <w:rsid w:val="005A6FC2"/>
    <w:pPr>
      <w:spacing w:after="60"/>
      <w:ind w:left="924" w:hanging="357"/>
    </w:pPr>
    <w:rPr>
      <w:rFonts w:ascii="Times New Roman" w:hAnsi="Times New Roman"/>
      <w:sz w:val="24"/>
      <w:lang w:val="fr-FR"/>
    </w:rPr>
  </w:style>
  <w:style w:type="paragraph" w:customStyle="1" w:styleId="Lgendetableau">
    <w:name w:val="Légende tableau"/>
    <w:qFormat/>
    <w:rsid w:val="00941351"/>
    <w:pPr>
      <w:spacing w:before="240" w:after="120"/>
    </w:pPr>
    <w:rPr>
      <w:rFonts w:ascii="Times New Roman" w:hAnsi="Times New Roman" w:cs="Times New Roman (Body CS)"/>
    </w:rPr>
  </w:style>
  <w:style w:type="paragraph" w:customStyle="1" w:styleId="Lgendefigure">
    <w:name w:val="Légende figure"/>
    <w:qFormat/>
    <w:rsid w:val="007A6E9C"/>
    <w:pPr>
      <w:spacing w:before="240" w:after="120"/>
    </w:pPr>
    <w:rPr>
      <w:rFonts w:ascii="Times New Roman" w:hAnsi="Times New Roman" w:cs="Times New Roman (Body CS)"/>
    </w:rPr>
  </w:style>
  <w:style w:type="paragraph" w:customStyle="1" w:styleId="Lgendephoto">
    <w:name w:val="Légende photo"/>
    <w:basedOn w:val="Normal"/>
    <w:qFormat/>
    <w:rsid w:val="00CA67E9"/>
    <w:pPr>
      <w:spacing w:before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puyaubreau\OneDrive%20-%20EDP%20SCIENCES\Bureau\templateAuteures\templateAute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templateAuteures.dotx</Template>
  <TotalTime>18</TotalTime>
  <Pages>4</Pages>
  <Words>986</Words>
  <Characters>5426</Characters>
  <Application>Microsoft Office Word</Application>
  <DocSecurity>0</DocSecurity>
  <Lines>45</Lines>
  <Paragraphs>12</Paragraphs>
  <ScaleCrop>false</ScaleCrop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Puyaubreau</dc:creator>
  <cp:keywords/>
  <dc:description/>
  <cp:lastModifiedBy>Nicolas Puyaubreau</cp:lastModifiedBy>
  <cp:revision>41</cp:revision>
  <dcterms:created xsi:type="dcterms:W3CDTF">2026-06-30T11:40:00Z</dcterms:created>
  <dcterms:modified xsi:type="dcterms:W3CDTF">2026-07-01T08:34:00Z</dcterms:modified>
</cp:coreProperties>
</file>